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E16278" w14:textId="23696241" w:rsidR="00172814" w:rsidRDefault="00DF0C3B" w:rsidP="0053312B">
      <w:pPr>
        <w:tabs>
          <w:tab w:val="clear" w:pos="360"/>
          <w:tab w:val="clear" w:pos="9360"/>
        </w:tabs>
        <w:spacing w:before="400" w:after="120"/>
        <w:outlineLvl w:val="0"/>
        <w:rPr>
          <w:rFonts w:ascii="Arial" w:hAnsi="Arial"/>
          <w:kern w:val="36"/>
          <w:sz w:val="40"/>
          <w:szCs w:val="40"/>
        </w:rPr>
      </w:pPr>
      <w:bookmarkStart w:id="0" w:name="_Hlk524138806"/>
      <w:bookmarkEnd w:id="0"/>
      <w:r>
        <w:rPr>
          <w:noProof/>
        </w:rPr>
        <w:drawing>
          <wp:inline distT="0" distB="0" distL="0" distR="0" wp14:anchorId="10949A90" wp14:editId="6EA995EA">
            <wp:extent cx="3901990" cy="604299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3304" cy="6045027"/>
                    </a:xfrm>
                    <a:prstGeom prst="rect">
                      <a:avLst/>
                    </a:prstGeom>
                    <a:noFill/>
                    <a:ln>
                      <a:noFill/>
                    </a:ln>
                  </pic:spPr>
                </pic:pic>
              </a:graphicData>
            </a:graphic>
          </wp:inline>
        </w:drawing>
      </w:r>
    </w:p>
    <w:p w14:paraId="5C7D92B7" w14:textId="77777777" w:rsidR="00DF0C3B" w:rsidRDefault="00DF0C3B" w:rsidP="00273407">
      <w:pPr>
        <w:jc w:val="center"/>
        <w:rPr>
          <w:rFonts w:cs="Times New Roman"/>
          <w:color w:val="auto"/>
          <w:sz w:val="24"/>
          <w:szCs w:val="24"/>
        </w:rPr>
      </w:pPr>
    </w:p>
    <w:p w14:paraId="350A2541" w14:textId="77777777" w:rsidR="00DF0C3B" w:rsidRDefault="00DF0C3B" w:rsidP="00273407">
      <w:pPr>
        <w:jc w:val="center"/>
        <w:rPr>
          <w:rFonts w:cs="Times New Roman"/>
          <w:color w:val="auto"/>
          <w:sz w:val="24"/>
          <w:szCs w:val="24"/>
        </w:rPr>
      </w:pPr>
    </w:p>
    <w:p w14:paraId="270AC8B5" w14:textId="40103E2F" w:rsidR="00273407" w:rsidRPr="00273407" w:rsidRDefault="00273407" w:rsidP="00273407">
      <w:pPr>
        <w:jc w:val="center"/>
        <w:rPr>
          <w:rFonts w:cs="Times New Roman"/>
          <w:color w:val="auto"/>
          <w:sz w:val="24"/>
          <w:szCs w:val="24"/>
        </w:rPr>
      </w:pPr>
      <w:r w:rsidRPr="00273407">
        <w:rPr>
          <w:rFonts w:cs="Times New Roman"/>
          <w:color w:val="auto"/>
          <w:sz w:val="24"/>
          <w:szCs w:val="24"/>
        </w:rPr>
        <w:lastRenderedPageBreak/>
        <w:t>Copyright © 20</w:t>
      </w:r>
      <w:r w:rsidR="00DF0C3B">
        <w:rPr>
          <w:rFonts w:cs="Times New Roman"/>
          <w:color w:val="auto"/>
          <w:sz w:val="24"/>
          <w:szCs w:val="24"/>
        </w:rPr>
        <w:t>15</w:t>
      </w:r>
      <w:r w:rsidRPr="00273407">
        <w:rPr>
          <w:rFonts w:cs="Times New Roman"/>
          <w:color w:val="auto"/>
          <w:sz w:val="24"/>
          <w:szCs w:val="24"/>
        </w:rPr>
        <w:t xml:space="preserve"> by Moreland Publishing Group</w:t>
      </w:r>
    </w:p>
    <w:p w14:paraId="63C28139" w14:textId="0C855532" w:rsidR="00273407" w:rsidRPr="00273407" w:rsidRDefault="00DF0C3B" w:rsidP="00273407">
      <w:pPr>
        <w:jc w:val="center"/>
        <w:rPr>
          <w:rFonts w:cs="Times New Roman"/>
          <w:color w:val="auto"/>
          <w:sz w:val="24"/>
          <w:szCs w:val="24"/>
        </w:rPr>
      </w:pPr>
      <w:r>
        <w:rPr>
          <w:rFonts w:cs="Times New Roman"/>
          <w:color w:val="auto"/>
          <w:sz w:val="24"/>
          <w:szCs w:val="24"/>
        </w:rPr>
        <w:t xml:space="preserve">The Will </w:t>
      </w:r>
      <w:proofErr w:type="gramStart"/>
      <w:r>
        <w:rPr>
          <w:rFonts w:cs="Times New Roman"/>
          <w:color w:val="auto"/>
          <w:sz w:val="24"/>
          <w:szCs w:val="24"/>
        </w:rPr>
        <w:t>To</w:t>
      </w:r>
      <w:proofErr w:type="gramEnd"/>
      <w:r>
        <w:rPr>
          <w:rFonts w:cs="Times New Roman"/>
          <w:color w:val="auto"/>
          <w:sz w:val="24"/>
          <w:szCs w:val="24"/>
        </w:rPr>
        <w:t xml:space="preserve"> Win</w:t>
      </w:r>
      <w:r w:rsidR="00EB7C8F">
        <w:rPr>
          <w:rFonts w:cs="Times New Roman"/>
          <w:color w:val="auto"/>
          <w:sz w:val="24"/>
          <w:szCs w:val="24"/>
        </w:rPr>
        <w:t xml:space="preserve"> </w:t>
      </w:r>
    </w:p>
    <w:p w14:paraId="37E44DC3" w14:textId="77777777" w:rsidR="00273407" w:rsidRPr="00273407" w:rsidRDefault="00273407" w:rsidP="00273407">
      <w:pPr>
        <w:jc w:val="center"/>
        <w:rPr>
          <w:rFonts w:cs="Times New Roman"/>
          <w:color w:val="auto"/>
          <w:sz w:val="24"/>
          <w:szCs w:val="24"/>
        </w:rPr>
      </w:pPr>
      <w:r w:rsidRPr="00273407">
        <w:rPr>
          <w:rFonts w:cs="Times New Roman"/>
          <w:color w:val="auto"/>
          <w:sz w:val="24"/>
          <w:szCs w:val="24"/>
        </w:rPr>
        <w:t>By Dr. Will Moreland</w:t>
      </w:r>
    </w:p>
    <w:p w14:paraId="4C87F473" w14:textId="77777777" w:rsidR="00273407" w:rsidRPr="00273407" w:rsidRDefault="00273407" w:rsidP="00273407">
      <w:pPr>
        <w:jc w:val="center"/>
        <w:rPr>
          <w:rFonts w:cs="Times New Roman"/>
          <w:color w:val="auto"/>
          <w:sz w:val="24"/>
          <w:szCs w:val="24"/>
        </w:rPr>
      </w:pPr>
    </w:p>
    <w:p w14:paraId="16B9CBFA" w14:textId="77777777" w:rsidR="00273407" w:rsidRPr="00273407" w:rsidRDefault="00273407" w:rsidP="00273407">
      <w:pPr>
        <w:jc w:val="center"/>
        <w:rPr>
          <w:rFonts w:cs="Times New Roman"/>
          <w:color w:val="auto"/>
          <w:sz w:val="24"/>
          <w:szCs w:val="24"/>
        </w:rPr>
      </w:pPr>
      <w:r w:rsidRPr="00273407">
        <w:rPr>
          <w:rFonts w:cs="Times New Roman"/>
          <w:b/>
          <w:bCs/>
          <w:color w:val="auto"/>
          <w:sz w:val="24"/>
          <w:szCs w:val="24"/>
        </w:rPr>
        <w:t>Visit us at:</w:t>
      </w:r>
    </w:p>
    <w:p w14:paraId="70D2F462" w14:textId="77777777" w:rsidR="00273407" w:rsidRPr="00273407" w:rsidRDefault="00273407" w:rsidP="00273407">
      <w:pPr>
        <w:jc w:val="center"/>
        <w:rPr>
          <w:rFonts w:cs="Times New Roman"/>
          <w:color w:val="auto"/>
          <w:sz w:val="24"/>
          <w:szCs w:val="24"/>
        </w:rPr>
      </w:pPr>
      <w:r w:rsidRPr="00273407">
        <w:rPr>
          <w:rFonts w:cs="Times New Roman"/>
          <w:color w:val="0000FF" w:themeColor="hyperlink"/>
          <w:sz w:val="24"/>
          <w:szCs w:val="24"/>
          <w:u w:val="single"/>
        </w:rPr>
        <w:t>www.drwillspeaks.com</w:t>
      </w:r>
    </w:p>
    <w:p w14:paraId="67F64724" w14:textId="77777777" w:rsidR="00273407" w:rsidRPr="00273407" w:rsidRDefault="00273407" w:rsidP="00273407">
      <w:pPr>
        <w:jc w:val="center"/>
        <w:rPr>
          <w:rFonts w:cs="Times New Roman"/>
          <w:color w:val="auto"/>
          <w:sz w:val="24"/>
          <w:szCs w:val="24"/>
        </w:rPr>
      </w:pPr>
    </w:p>
    <w:p w14:paraId="6E140D83" w14:textId="77777777" w:rsidR="00273407" w:rsidRPr="00273407" w:rsidRDefault="00273407" w:rsidP="00273407">
      <w:pPr>
        <w:jc w:val="center"/>
        <w:rPr>
          <w:rFonts w:cs="Times New Roman"/>
          <w:color w:val="auto"/>
          <w:sz w:val="24"/>
          <w:szCs w:val="24"/>
        </w:rPr>
      </w:pPr>
      <w:r w:rsidRPr="00273407">
        <w:rPr>
          <w:rFonts w:cs="Times New Roman"/>
          <w:b/>
          <w:bCs/>
          <w:color w:val="auto"/>
          <w:sz w:val="24"/>
          <w:szCs w:val="24"/>
        </w:rPr>
        <w:t>Connect with us at:</w:t>
      </w:r>
    </w:p>
    <w:p w14:paraId="125747D7" w14:textId="77777777" w:rsidR="00273407" w:rsidRPr="00273407" w:rsidRDefault="00273407" w:rsidP="00273407">
      <w:pPr>
        <w:jc w:val="center"/>
        <w:rPr>
          <w:rFonts w:cs="Times New Roman"/>
          <w:color w:val="auto"/>
          <w:sz w:val="24"/>
          <w:szCs w:val="24"/>
        </w:rPr>
      </w:pPr>
      <w:r w:rsidRPr="00273407">
        <w:rPr>
          <w:rFonts w:cs="Times New Roman"/>
          <w:color w:val="auto"/>
          <w:sz w:val="24"/>
          <w:szCs w:val="24"/>
        </w:rPr>
        <w:t xml:space="preserve">Facebook: </w:t>
      </w:r>
      <w:hyperlink r:id="rId10" w:history="1">
        <w:r w:rsidRPr="00273407">
          <w:rPr>
            <w:rFonts w:cs="Times New Roman"/>
            <w:color w:val="0000FF" w:themeColor="hyperlink"/>
            <w:sz w:val="24"/>
            <w:szCs w:val="24"/>
            <w:u w:val="single"/>
          </w:rPr>
          <w:t>www.facebook.com/drwillspeaks</w:t>
        </w:r>
      </w:hyperlink>
      <w:r w:rsidRPr="00273407">
        <w:rPr>
          <w:rFonts w:cs="Times New Roman"/>
          <w:color w:val="auto"/>
          <w:sz w:val="24"/>
          <w:szCs w:val="24"/>
        </w:rPr>
        <w:t xml:space="preserve"> </w:t>
      </w:r>
    </w:p>
    <w:p w14:paraId="396BB04A" w14:textId="77777777" w:rsidR="00273407" w:rsidRPr="00273407" w:rsidRDefault="00273407" w:rsidP="00273407">
      <w:pPr>
        <w:jc w:val="center"/>
        <w:rPr>
          <w:rFonts w:cs="Times New Roman"/>
          <w:color w:val="auto"/>
          <w:sz w:val="24"/>
          <w:szCs w:val="24"/>
        </w:rPr>
      </w:pPr>
      <w:r w:rsidRPr="00273407">
        <w:rPr>
          <w:rFonts w:cs="Times New Roman"/>
          <w:color w:val="auto"/>
          <w:sz w:val="24"/>
          <w:szCs w:val="24"/>
        </w:rPr>
        <w:t>Instagram: @</w:t>
      </w:r>
      <w:proofErr w:type="spellStart"/>
      <w:r w:rsidRPr="00273407">
        <w:rPr>
          <w:rFonts w:cs="Times New Roman"/>
          <w:color w:val="auto"/>
          <w:sz w:val="24"/>
          <w:szCs w:val="24"/>
        </w:rPr>
        <w:t>drwillspeaks</w:t>
      </w:r>
      <w:proofErr w:type="spellEnd"/>
    </w:p>
    <w:p w14:paraId="7356CEA9" w14:textId="77777777" w:rsidR="00273407" w:rsidRPr="00273407" w:rsidRDefault="00273407" w:rsidP="00273407">
      <w:pPr>
        <w:jc w:val="center"/>
        <w:rPr>
          <w:rFonts w:cs="Times New Roman"/>
          <w:color w:val="auto"/>
          <w:sz w:val="24"/>
          <w:szCs w:val="24"/>
        </w:rPr>
      </w:pPr>
      <w:r w:rsidRPr="00273407">
        <w:rPr>
          <w:rFonts w:cs="Times New Roman"/>
          <w:color w:val="auto"/>
          <w:sz w:val="24"/>
          <w:szCs w:val="24"/>
        </w:rPr>
        <w:t>Email: info@drwillspeaks.com</w:t>
      </w:r>
    </w:p>
    <w:p w14:paraId="64432A0B" w14:textId="77777777" w:rsidR="00273407" w:rsidRPr="00273407" w:rsidRDefault="00273407" w:rsidP="00273407">
      <w:pPr>
        <w:jc w:val="center"/>
        <w:rPr>
          <w:rFonts w:cs="Times New Roman"/>
          <w:color w:val="auto"/>
          <w:sz w:val="24"/>
          <w:szCs w:val="24"/>
        </w:rPr>
      </w:pPr>
      <w:r w:rsidRPr="00273407">
        <w:rPr>
          <w:rFonts w:cs="Times New Roman"/>
          <w:color w:val="auto"/>
          <w:sz w:val="24"/>
          <w:szCs w:val="24"/>
        </w:rPr>
        <w:t xml:space="preserve">Website: </w:t>
      </w:r>
      <w:hyperlink r:id="rId11" w:history="1">
        <w:r w:rsidRPr="00273407">
          <w:rPr>
            <w:rFonts w:cs="Times New Roman"/>
            <w:color w:val="0000FF" w:themeColor="hyperlink"/>
            <w:sz w:val="24"/>
            <w:szCs w:val="24"/>
            <w:u w:val="single"/>
          </w:rPr>
          <w:t>www.drwillspeaks.com</w:t>
        </w:r>
      </w:hyperlink>
      <w:r w:rsidRPr="00273407">
        <w:rPr>
          <w:rFonts w:cs="Times New Roman"/>
          <w:color w:val="auto"/>
          <w:sz w:val="24"/>
          <w:szCs w:val="24"/>
        </w:rPr>
        <w:t xml:space="preserve"> </w:t>
      </w:r>
    </w:p>
    <w:p w14:paraId="7FB0E38D" w14:textId="77777777" w:rsidR="00273407" w:rsidRPr="00273407" w:rsidRDefault="00273407" w:rsidP="00273407">
      <w:pPr>
        <w:jc w:val="center"/>
        <w:rPr>
          <w:rFonts w:cs="Times New Roman"/>
          <w:color w:val="auto"/>
          <w:sz w:val="24"/>
          <w:szCs w:val="24"/>
        </w:rPr>
      </w:pPr>
    </w:p>
    <w:p w14:paraId="40168638" w14:textId="77777777" w:rsidR="00273407" w:rsidRPr="00273407" w:rsidRDefault="00273407" w:rsidP="00273407">
      <w:pPr>
        <w:jc w:val="center"/>
        <w:rPr>
          <w:rFonts w:cs="Times New Roman"/>
          <w:color w:val="auto"/>
          <w:sz w:val="24"/>
          <w:szCs w:val="24"/>
        </w:rPr>
      </w:pPr>
      <w:r w:rsidRPr="00273407">
        <w:rPr>
          <w:rFonts w:cs="Times New Roman"/>
          <w:color w:val="auto"/>
          <w:sz w:val="24"/>
          <w:szCs w:val="24"/>
        </w:rPr>
        <w:t>Printed in the United States of America.</w:t>
      </w:r>
    </w:p>
    <w:p w14:paraId="3B27DEB2" w14:textId="77777777" w:rsidR="00273407" w:rsidRPr="00273407" w:rsidRDefault="00273407" w:rsidP="00273407">
      <w:pPr>
        <w:jc w:val="center"/>
        <w:rPr>
          <w:rFonts w:cs="Times New Roman"/>
          <w:color w:val="auto"/>
          <w:sz w:val="24"/>
          <w:szCs w:val="24"/>
        </w:rPr>
      </w:pPr>
    </w:p>
    <w:p w14:paraId="03973007" w14:textId="77777777" w:rsidR="00273407" w:rsidRPr="00273407" w:rsidRDefault="00273407" w:rsidP="00273407">
      <w:pPr>
        <w:jc w:val="center"/>
        <w:rPr>
          <w:rFonts w:cs="Times New Roman"/>
          <w:color w:val="auto"/>
          <w:sz w:val="24"/>
          <w:szCs w:val="24"/>
        </w:rPr>
      </w:pPr>
      <w:r w:rsidRPr="00273407">
        <w:rPr>
          <w:rFonts w:cs="Times New Roman"/>
          <w:color w:val="auto"/>
          <w:sz w:val="24"/>
          <w:szCs w:val="24"/>
        </w:rPr>
        <w:t>All rights reserved under International Copyright Law. Contents and/or cover may not be reproduced in whole or part in any form without the express written consent of the writer.</w:t>
      </w:r>
    </w:p>
    <w:p w14:paraId="5A1A3C75" w14:textId="77777777" w:rsidR="00273407" w:rsidRPr="00273407" w:rsidRDefault="00273407" w:rsidP="00273407">
      <w:pPr>
        <w:jc w:val="center"/>
        <w:rPr>
          <w:rFonts w:cs="Times New Roman"/>
          <w:color w:val="auto"/>
          <w:sz w:val="24"/>
          <w:szCs w:val="24"/>
        </w:rPr>
      </w:pPr>
    </w:p>
    <w:p w14:paraId="3B8E2C05" w14:textId="77777777" w:rsidR="00273407" w:rsidRPr="00273407" w:rsidRDefault="00273407" w:rsidP="00273407">
      <w:pPr>
        <w:jc w:val="center"/>
        <w:rPr>
          <w:rFonts w:cs="Times New Roman"/>
          <w:color w:val="auto"/>
          <w:sz w:val="24"/>
          <w:szCs w:val="24"/>
        </w:rPr>
      </w:pPr>
      <w:r w:rsidRPr="00273407">
        <w:rPr>
          <w:rFonts w:cs="Times New Roman"/>
          <w:noProof/>
          <w:color w:val="auto"/>
          <w:sz w:val="24"/>
          <w:szCs w:val="24"/>
        </w:rPr>
        <w:drawing>
          <wp:inline distT="0" distB="0" distL="0" distR="0" wp14:anchorId="5A650C20" wp14:editId="718F19E3">
            <wp:extent cx="1541569" cy="1541569"/>
            <wp:effectExtent l="0" t="0" r="190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1542182" cy="1542182"/>
                    </a:xfrm>
                    <a:prstGeom prst="rect">
                      <a:avLst/>
                    </a:prstGeom>
                    <a:noFill/>
                    <a:ln>
                      <a:noFill/>
                    </a:ln>
                  </pic:spPr>
                </pic:pic>
              </a:graphicData>
            </a:graphic>
          </wp:inline>
        </w:drawing>
      </w:r>
    </w:p>
    <w:p w14:paraId="583B9BA6" w14:textId="77777777" w:rsidR="00273407" w:rsidRPr="00273407" w:rsidRDefault="00273407" w:rsidP="00273407">
      <w:pPr>
        <w:jc w:val="center"/>
        <w:rPr>
          <w:rFonts w:cs="Times New Roman"/>
          <w:color w:val="auto"/>
          <w:sz w:val="24"/>
          <w:szCs w:val="24"/>
        </w:rPr>
      </w:pPr>
    </w:p>
    <w:p w14:paraId="01CF155C" w14:textId="77777777" w:rsidR="00273407" w:rsidRPr="00273407" w:rsidRDefault="00273407" w:rsidP="00273407">
      <w:pPr>
        <w:jc w:val="center"/>
        <w:rPr>
          <w:rFonts w:cs="Times New Roman"/>
          <w:color w:val="auto"/>
          <w:sz w:val="24"/>
          <w:szCs w:val="24"/>
        </w:rPr>
      </w:pPr>
      <w:r w:rsidRPr="00273407">
        <w:rPr>
          <w:rFonts w:cs="Times New Roman"/>
          <w:color w:val="auto"/>
          <w:sz w:val="24"/>
          <w:szCs w:val="24"/>
        </w:rPr>
        <w:t>Moreland Publishing Group</w:t>
      </w:r>
    </w:p>
    <w:p w14:paraId="00732D0A" w14:textId="77777777" w:rsidR="00273407" w:rsidRPr="00273407" w:rsidRDefault="00273407" w:rsidP="00273407">
      <w:pPr>
        <w:jc w:val="center"/>
        <w:rPr>
          <w:rFonts w:cs="Times New Roman"/>
          <w:color w:val="auto"/>
          <w:sz w:val="24"/>
          <w:szCs w:val="24"/>
        </w:rPr>
      </w:pPr>
      <w:r w:rsidRPr="00273407">
        <w:rPr>
          <w:rFonts w:cs="Times New Roman"/>
          <w:color w:val="auto"/>
          <w:sz w:val="24"/>
          <w:szCs w:val="24"/>
        </w:rPr>
        <w:t>4802 E. Ray Rd.</w:t>
      </w:r>
    </w:p>
    <w:p w14:paraId="5D93781B" w14:textId="77777777" w:rsidR="00273407" w:rsidRPr="00273407" w:rsidRDefault="00273407" w:rsidP="00273407">
      <w:pPr>
        <w:jc w:val="center"/>
        <w:rPr>
          <w:rFonts w:cs="Times New Roman"/>
          <w:color w:val="auto"/>
          <w:sz w:val="24"/>
          <w:szCs w:val="24"/>
        </w:rPr>
      </w:pPr>
      <w:r w:rsidRPr="00273407">
        <w:rPr>
          <w:rFonts w:cs="Times New Roman"/>
          <w:color w:val="auto"/>
          <w:sz w:val="24"/>
          <w:szCs w:val="24"/>
        </w:rPr>
        <w:t>Ste. 23-122</w:t>
      </w:r>
    </w:p>
    <w:p w14:paraId="7D73795E" w14:textId="77777777" w:rsidR="00273407" w:rsidRPr="00273407" w:rsidRDefault="00273407" w:rsidP="00273407">
      <w:pPr>
        <w:jc w:val="center"/>
        <w:rPr>
          <w:rFonts w:cs="Times New Roman"/>
          <w:color w:val="auto"/>
          <w:sz w:val="24"/>
          <w:szCs w:val="24"/>
        </w:rPr>
      </w:pPr>
      <w:r w:rsidRPr="00273407">
        <w:rPr>
          <w:rFonts w:cs="Times New Roman"/>
          <w:color w:val="auto"/>
          <w:sz w:val="24"/>
          <w:szCs w:val="24"/>
        </w:rPr>
        <w:t>Phoenix, Az 85044</w:t>
      </w:r>
    </w:p>
    <w:p w14:paraId="520408E1" w14:textId="77777777" w:rsidR="00273407" w:rsidRPr="00273407" w:rsidRDefault="00273407" w:rsidP="00273407">
      <w:pPr>
        <w:rPr>
          <w:rFonts w:cs="Times New Roman"/>
          <w:color w:val="auto"/>
          <w:sz w:val="24"/>
          <w:szCs w:val="24"/>
        </w:rPr>
      </w:pPr>
    </w:p>
    <w:p w14:paraId="7FD571C8" w14:textId="77777777" w:rsidR="00273407" w:rsidRPr="00273407" w:rsidRDefault="00273407" w:rsidP="00273407">
      <w:pPr>
        <w:rPr>
          <w:rFonts w:cs="Times New Roman"/>
          <w:color w:val="auto"/>
          <w:sz w:val="24"/>
          <w:szCs w:val="24"/>
        </w:rPr>
      </w:pPr>
    </w:p>
    <w:p w14:paraId="1C04419A" w14:textId="77777777" w:rsidR="00273407" w:rsidRPr="00273407" w:rsidRDefault="00273407" w:rsidP="00273407">
      <w:pPr>
        <w:jc w:val="center"/>
        <w:rPr>
          <w:rFonts w:cs="Times New Roman"/>
          <w:b/>
          <w:color w:val="auto"/>
          <w:sz w:val="44"/>
          <w:szCs w:val="44"/>
        </w:rPr>
      </w:pPr>
      <w:r w:rsidRPr="00273407">
        <w:rPr>
          <w:rFonts w:cs="Times New Roman"/>
          <w:b/>
          <w:color w:val="auto"/>
          <w:sz w:val="44"/>
          <w:szCs w:val="44"/>
        </w:rPr>
        <w:lastRenderedPageBreak/>
        <w:t xml:space="preserve">INDUSTRY LEADERS AGREE, </w:t>
      </w:r>
    </w:p>
    <w:p w14:paraId="6A556624" w14:textId="77777777" w:rsidR="00273407" w:rsidRPr="00273407" w:rsidRDefault="00273407" w:rsidP="00273407">
      <w:pPr>
        <w:jc w:val="center"/>
        <w:rPr>
          <w:rFonts w:cs="Times New Roman"/>
          <w:b/>
          <w:color w:val="auto"/>
          <w:sz w:val="44"/>
          <w:szCs w:val="44"/>
        </w:rPr>
      </w:pPr>
      <w:r w:rsidRPr="00273407">
        <w:rPr>
          <w:rFonts w:cs="Times New Roman"/>
          <w:b/>
          <w:color w:val="auto"/>
          <w:sz w:val="44"/>
          <w:szCs w:val="44"/>
        </w:rPr>
        <w:t>DR. WILL IS ONE OF THE BEST SPEAKERS AND TRAINERS</w:t>
      </w:r>
    </w:p>
    <w:p w14:paraId="693C71EE" w14:textId="77777777" w:rsidR="00273407" w:rsidRPr="00273407" w:rsidRDefault="00273407" w:rsidP="00273407">
      <w:pPr>
        <w:rPr>
          <w:rFonts w:cs="Times New Roman"/>
          <w:color w:val="auto"/>
          <w:sz w:val="24"/>
          <w:szCs w:val="24"/>
        </w:rPr>
      </w:pPr>
    </w:p>
    <w:p w14:paraId="4EEBA528" w14:textId="77777777" w:rsidR="00273407" w:rsidRPr="00273407" w:rsidRDefault="00273407" w:rsidP="00273407">
      <w:pPr>
        <w:rPr>
          <w:rFonts w:cs="Times New Roman"/>
          <w:color w:val="000000" w:themeColor="text1"/>
          <w:sz w:val="24"/>
          <w:szCs w:val="24"/>
        </w:rPr>
      </w:pPr>
      <w:bookmarkStart w:id="1" w:name="_Hlk13787333"/>
      <w:r w:rsidRPr="00273407">
        <w:rPr>
          <w:rFonts w:cs="Times New Roman"/>
          <w:color w:val="000000" w:themeColor="text1"/>
          <w:sz w:val="24"/>
          <w:szCs w:val="24"/>
        </w:rPr>
        <w:t>“Dr. Will is an excellent trainer and speaker. I have had the pleasure to listen to him speak several times and I am always inspired by his words.”</w:t>
      </w:r>
    </w:p>
    <w:p w14:paraId="412BC660" w14:textId="77777777" w:rsidR="00273407" w:rsidRPr="00273407" w:rsidRDefault="00273407" w:rsidP="00273407">
      <w:pPr>
        <w:jc w:val="center"/>
        <w:rPr>
          <w:rFonts w:cs="Times New Roman"/>
          <w:b/>
          <w:color w:val="000000" w:themeColor="text1"/>
          <w:sz w:val="24"/>
          <w:szCs w:val="24"/>
        </w:rPr>
      </w:pPr>
      <w:r w:rsidRPr="00273407">
        <w:rPr>
          <w:rFonts w:cs="Times New Roman"/>
          <w:b/>
          <w:color w:val="000000" w:themeColor="text1"/>
          <w:sz w:val="24"/>
          <w:szCs w:val="24"/>
        </w:rPr>
        <w:t>-Jerry Colangelo</w:t>
      </w:r>
    </w:p>
    <w:p w14:paraId="4766185B" w14:textId="77777777" w:rsidR="00273407" w:rsidRPr="00273407" w:rsidRDefault="00273407" w:rsidP="00273407">
      <w:pPr>
        <w:jc w:val="center"/>
        <w:rPr>
          <w:rFonts w:cs="Times New Roman"/>
          <w:b/>
          <w:color w:val="000000" w:themeColor="text1"/>
          <w:sz w:val="24"/>
          <w:szCs w:val="24"/>
        </w:rPr>
      </w:pPr>
      <w:r w:rsidRPr="00273407">
        <w:rPr>
          <w:rFonts w:cs="Times New Roman"/>
          <w:b/>
          <w:color w:val="000000" w:themeColor="text1"/>
          <w:sz w:val="24"/>
          <w:szCs w:val="24"/>
        </w:rPr>
        <w:t>One of the most innovative and influential owners in NBA history. A Basketball Hall of Fame Inductee.</w:t>
      </w:r>
    </w:p>
    <w:p w14:paraId="32C13FD7" w14:textId="77777777" w:rsidR="00273407" w:rsidRPr="007A459E" w:rsidRDefault="00273407" w:rsidP="00273407">
      <w:pPr>
        <w:rPr>
          <w:rFonts w:cs="Times New Roman"/>
          <w:color w:val="000000" w:themeColor="text1"/>
          <w:sz w:val="18"/>
          <w:szCs w:val="18"/>
        </w:rPr>
      </w:pPr>
    </w:p>
    <w:p w14:paraId="3ABADA58" w14:textId="77777777" w:rsidR="00273407" w:rsidRPr="00273407" w:rsidRDefault="00273407" w:rsidP="00273407">
      <w:pPr>
        <w:rPr>
          <w:rFonts w:cs="Times New Roman"/>
          <w:b/>
          <w:color w:val="auto"/>
          <w:sz w:val="24"/>
          <w:szCs w:val="24"/>
        </w:rPr>
      </w:pPr>
    </w:p>
    <w:p w14:paraId="2D574780" w14:textId="77777777" w:rsidR="00273407" w:rsidRPr="00273407" w:rsidRDefault="00273407" w:rsidP="00273407">
      <w:pPr>
        <w:rPr>
          <w:rFonts w:cs="Times New Roman"/>
          <w:color w:val="auto"/>
          <w:sz w:val="24"/>
          <w:szCs w:val="24"/>
        </w:rPr>
      </w:pPr>
      <w:r w:rsidRPr="00273407">
        <w:rPr>
          <w:rFonts w:cs="Times New Roman"/>
          <w:color w:val="auto"/>
          <w:sz w:val="24"/>
          <w:szCs w:val="24"/>
        </w:rPr>
        <w:t xml:space="preserve">“Will is a dear friend. He has supported my mission and has spoken for my organization sharing an electrifying speech that many of the staff still speak about.” </w:t>
      </w:r>
    </w:p>
    <w:p w14:paraId="085EB1B3" w14:textId="77777777" w:rsidR="00273407" w:rsidRPr="00273407" w:rsidRDefault="00273407" w:rsidP="00273407">
      <w:pPr>
        <w:jc w:val="center"/>
        <w:rPr>
          <w:rFonts w:cs="Times New Roman"/>
          <w:b/>
          <w:color w:val="auto"/>
          <w:sz w:val="24"/>
          <w:szCs w:val="24"/>
        </w:rPr>
      </w:pPr>
      <w:r w:rsidRPr="00273407">
        <w:rPr>
          <w:rFonts w:cs="Times New Roman"/>
          <w:b/>
          <w:color w:val="auto"/>
          <w:sz w:val="24"/>
          <w:szCs w:val="24"/>
        </w:rPr>
        <w:t>-Jimmy Walker</w:t>
      </w:r>
    </w:p>
    <w:p w14:paraId="33D3DC58" w14:textId="77777777" w:rsidR="00273407" w:rsidRPr="00273407" w:rsidRDefault="00273407" w:rsidP="00273407">
      <w:pPr>
        <w:jc w:val="center"/>
        <w:rPr>
          <w:rFonts w:cs="Times New Roman"/>
          <w:b/>
          <w:sz w:val="24"/>
          <w:szCs w:val="24"/>
        </w:rPr>
      </w:pPr>
      <w:r w:rsidRPr="00273407">
        <w:rPr>
          <w:rFonts w:cs="Times New Roman"/>
          <w:b/>
          <w:sz w:val="24"/>
          <w:szCs w:val="24"/>
        </w:rPr>
        <w:t>Founder and Chairman Celebrity Fight Night</w:t>
      </w:r>
      <w:r w:rsidRPr="00273407">
        <w:rPr>
          <w:rFonts w:cs="Times New Roman"/>
          <w:b/>
          <w:sz w:val="24"/>
          <w:szCs w:val="24"/>
        </w:rPr>
        <w:br/>
        <w:t>Foundation, Inc.</w:t>
      </w:r>
    </w:p>
    <w:p w14:paraId="61B8FE46" w14:textId="77777777" w:rsidR="00273407" w:rsidRPr="00273407" w:rsidRDefault="00273407" w:rsidP="00273407">
      <w:pPr>
        <w:rPr>
          <w:rFonts w:cs="Times New Roman"/>
          <w:color w:val="auto"/>
          <w:sz w:val="24"/>
          <w:szCs w:val="24"/>
        </w:rPr>
      </w:pPr>
    </w:p>
    <w:p w14:paraId="10FFA943" w14:textId="77777777" w:rsidR="00273407" w:rsidRPr="00273407" w:rsidRDefault="00273407" w:rsidP="00273407">
      <w:pPr>
        <w:rPr>
          <w:rFonts w:cs="Times New Roman"/>
          <w:b/>
          <w:color w:val="auto"/>
          <w:sz w:val="24"/>
          <w:szCs w:val="24"/>
        </w:rPr>
      </w:pPr>
      <w:r w:rsidRPr="00273407">
        <w:rPr>
          <w:rFonts w:cs="Times New Roman"/>
          <w:color w:val="auto"/>
          <w:sz w:val="24"/>
          <w:szCs w:val="24"/>
        </w:rPr>
        <w:t>“The strategies Dr. Will shared with me helped me clarify my goals and build my brand with speed. He is a true genius.”</w:t>
      </w:r>
    </w:p>
    <w:p w14:paraId="3B0D1D0C" w14:textId="77777777" w:rsidR="00273407" w:rsidRPr="00273407" w:rsidRDefault="00273407" w:rsidP="00273407">
      <w:pPr>
        <w:jc w:val="center"/>
        <w:rPr>
          <w:rFonts w:cs="Times New Roman"/>
          <w:b/>
          <w:color w:val="auto"/>
          <w:sz w:val="24"/>
          <w:szCs w:val="24"/>
        </w:rPr>
      </w:pPr>
      <w:r w:rsidRPr="00273407">
        <w:rPr>
          <w:rFonts w:cs="Times New Roman"/>
          <w:b/>
          <w:color w:val="auto"/>
          <w:sz w:val="24"/>
          <w:szCs w:val="24"/>
        </w:rPr>
        <w:t>-Jen Welter</w:t>
      </w:r>
    </w:p>
    <w:p w14:paraId="0120278F" w14:textId="77777777" w:rsidR="00273407" w:rsidRPr="00273407" w:rsidRDefault="00273407" w:rsidP="00273407">
      <w:pPr>
        <w:jc w:val="center"/>
        <w:rPr>
          <w:rFonts w:cs="Times New Roman"/>
          <w:b/>
          <w:color w:val="auto"/>
          <w:sz w:val="24"/>
          <w:szCs w:val="24"/>
        </w:rPr>
      </w:pPr>
      <w:r w:rsidRPr="00273407">
        <w:rPr>
          <w:rFonts w:cs="Times New Roman"/>
          <w:b/>
          <w:color w:val="auto"/>
          <w:sz w:val="24"/>
          <w:szCs w:val="24"/>
        </w:rPr>
        <w:t>First female to Coach in the National Football League. First female to start in a men’s professional league.</w:t>
      </w:r>
    </w:p>
    <w:p w14:paraId="499A5664" w14:textId="77777777" w:rsidR="00273407" w:rsidRPr="00273407" w:rsidRDefault="00273407" w:rsidP="00273407">
      <w:pPr>
        <w:rPr>
          <w:rFonts w:cs="Times New Roman"/>
          <w:b/>
          <w:color w:val="auto"/>
          <w:sz w:val="24"/>
          <w:szCs w:val="24"/>
        </w:rPr>
      </w:pPr>
    </w:p>
    <w:p w14:paraId="40F11212" w14:textId="77777777" w:rsidR="00273407" w:rsidRPr="00273407" w:rsidRDefault="00273407" w:rsidP="00273407">
      <w:pPr>
        <w:rPr>
          <w:rFonts w:cs="Times New Roman"/>
          <w:color w:val="auto"/>
          <w:sz w:val="24"/>
          <w:szCs w:val="24"/>
        </w:rPr>
      </w:pPr>
      <w:r w:rsidRPr="00273407">
        <w:rPr>
          <w:rFonts w:cs="Times New Roman"/>
          <w:color w:val="auto"/>
          <w:sz w:val="24"/>
          <w:szCs w:val="24"/>
        </w:rPr>
        <w:t xml:space="preserve">“Brilliant, Brilliant, Brilliant!!! That’s how you describe </w:t>
      </w:r>
    </w:p>
    <w:p w14:paraId="7B4F1660" w14:textId="77777777" w:rsidR="00273407" w:rsidRPr="00273407" w:rsidRDefault="00273407" w:rsidP="00273407">
      <w:pPr>
        <w:rPr>
          <w:rFonts w:cs="Times New Roman"/>
          <w:color w:val="auto"/>
          <w:sz w:val="24"/>
          <w:szCs w:val="24"/>
        </w:rPr>
      </w:pPr>
      <w:r w:rsidRPr="00273407">
        <w:rPr>
          <w:rFonts w:cs="Times New Roman"/>
          <w:color w:val="auto"/>
          <w:sz w:val="24"/>
          <w:szCs w:val="24"/>
        </w:rPr>
        <w:t>Dr. Will. He is wise far beyond his years. I simply love working with him and sharing ideas.</w:t>
      </w:r>
    </w:p>
    <w:p w14:paraId="241A58EA" w14:textId="77777777" w:rsidR="00273407" w:rsidRPr="00273407" w:rsidRDefault="00273407" w:rsidP="00273407">
      <w:pPr>
        <w:jc w:val="center"/>
        <w:rPr>
          <w:rFonts w:cs="Times New Roman"/>
          <w:b/>
          <w:color w:val="auto"/>
          <w:sz w:val="24"/>
          <w:szCs w:val="24"/>
        </w:rPr>
      </w:pPr>
      <w:r w:rsidRPr="00273407">
        <w:rPr>
          <w:rFonts w:cs="Times New Roman"/>
          <w:b/>
          <w:color w:val="auto"/>
          <w:sz w:val="24"/>
          <w:szCs w:val="24"/>
        </w:rPr>
        <w:t xml:space="preserve">-Dr. </w:t>
      </w:r>
      <w:proofErr w:type="spellStart"/>
      <w:r w:rsidRPr="00273407">
        <w:rPr>
          <w:rFonts w:cs="Times New Roman"/>
          <w:b/>
          <w:color w:val="auto"/>
          <w:sz w:val="24"/>
          <w:szCs w:val="24"/>
        </w:rPr>
        <w:t>Dolf</w:t>
      </w:r>
      <w:proofErr w:type="spellEnd"/>
      <w:r w:rsidRPr="00273407">
        <w:rPr>
          <w:rFonts w:cs="Times New Roman"/>
          <w:b/>
          <w:color w:val="auto"/>
          <w:sz w:val="24"/>
          <w:szCs w:val="24"/>
        </w:rPr>
        <w:t xml:space="preserve"> De </w:t>
      </w:r>
      <w:proofErr w:type="spellStart"/>
      <w:r w:rsidRPr="00273407">
        <w:rPr>
          <w:rFonts w:cs="Times New Roman"/>
          <w:b/>
          <w:color w:val="auto"/>
          <w:sz w:val="24"/>
          <w:szCs w:val="24"/>
        </w:rPr>
        <w:t>Roos</w:t>
      </w:r>
      <w:proofErr w:type="spellEnd"/>
    </w:p>
    <w:p w14:paraId="21D1BC30" w14:textId="77777777" w:rsidR="00273407" w:rsidRPr="00273407" w:rsidRDefault="00273407" w:rsidP="00273407">
      <w:pPr>
        <w:jc w:val="center"/>
        <w:rPr>
          <w:rFonts w:cs="Times New Roman"/>
          <w:b/>
          <w:color w:val="auto"/>
          <w:sz w:val="24"/>
          <w:szCs w:val="24"/>
        </w:rPr>
      </w:pPr>
      <w:r w:rsidRPr="00273407">
        <w:rPr>
          <w:rFonts w:cs="Times New Roman"/>
          <w:b/>
          <w:color w:val="auto"/>
          <w:sz w:val="24"/>
          <w:szCs w:val="24"/>
        </w:rPr>
        <w:t xml:space="preserve">New York Times Bestselling Author and </w:t>
      </w:r>
    </w:p>
    <w:p w14:paraId="062D333D" w14:textId="77777777" w:rsidR="00273407" w:rsidRPr="00273407" w:rsidRDefault="00273407" w:rsidP="00273407">
      <w:pPr>
        <w:jc w:val="center"/>
        <w:rPr>
          <w:rFonts w:cs="Times New Roman"/>
          <w:b/>
          <w:color w:val="auto"/>
          <w:sz w:val="24"/>
          <w:szCs w:val="24"/>
        </w:rPr>
      </w:pPr>
      <w:r w:rsidRPr="00273407">
        <w:rPr>
          <w:rFonts w:cs="Times New Roman"/>
          <w:b/>
          <w:color w:val="auto"/>
          <w:sz w:val="24"/>
          <w:szCs w:val="24"/>
        </w:rPr>
        <w:t>International Real Estate Trainer</w:t>
      </w:r>
    </w:p>
    <w:bookmarkEnd w:id="1"/>
    <w:p w14:paraId="0F136EAD" w14:textId="629D4746" w:rsidR="00273407" w:rsidRPr="00273407" w:rsidRDefault="00273407" w:rsidP="00273407">
      <w:pPr>
        <w:rPr>
          <w:rFonts w:cs="Times New Roman"/>
          <w:color w:val="auto"/>
          <w:sz w:val="24"/>
          <w:szCs w:val="24"/>
        </w:rPr>
      </w:pPr>
      <w:r w:rsidRPr="00273407">
        <w:rPr>
          <w:rFonts w:cs="Times New Roman"/>
          <w:color w:val="auto"/>
          <w:sz w:val="24"/>
          <w:szCs w:val="24"/>
        </w:rPr>
        <w:lastRenderedPageBreak/>
        <w:t>“Dr. Will is one of our shining stars and true Leaders in our community. He knows how to command the stage and keep the audience’s attention.</w:t>
      </w:r>
      <w:r w:rsidR="004B1979">
        <w:rPr>
          <w:rFonts w:cs="Times New Roman"/>
          <w:color w:val="auto"/>
          <w:sz w:val="24"/>
          <w:szCs w:val="24"/>
        </w:rPr>
        <w:t>”</w:t>
      </w:r>
      <w:r w:rsidRPr="00273407">
        <w:rPr>
          <w:rFonts w:cs="Times New Roman"/>
          <w:color w:val="auto"/>
          <w:sz w:val="24"/>
          <w:szCs w:val="24"/>
        </w:rPr>
        <w:t xml:space="preserve"> </w:t>
      </w:r>
    </w:p>
    <w:p w14:paraId="77898935" w14:textId="77777777" w:rsidR="00273407" w:rsidRPr="00273407" w:rsidRDefault="00273407" w:rsidP="00273407">
      <w:pPr>
        <w:jc w:val="center"/>
        <w:rPr>
          <w:rFonts w:cs="Times New Roman"/>
          <w:b/>
          <w:color w:val="auto"/>
          <w:sz w:val="24"/>
          <w:szCs w:val="24"/>
        </w:rPr>
      </w:pPr>
      <w:r w:rsidRPr="00273407">
        <w:rPr>
          <w:rFonts w:cs="Times New Roman"/>
          <w:b/>
          <w:color w:val="auto"/>
          <w:sz w:val="24"/>
          <w:szCs w:val="24"/>
        </w:rPr>
        <w:t>-Dr. George Fraser</w:t>
      </w:r>
    </w:p>
    <w:p w14:paraId="7261B674" w14:textId="77777777" w:rsidR="00273407" w:rsidRPr="00273407" w:rsidRDefault="00273407" w:rsidP="00273407">
      <w:pPr>
        <w:jc w:val="center"/>
        <w:rPr>
          <w:rFonts w:cs="Times New Roman"/>
          <w:b/>
          <w:color w:val="auto"/>
          <w:sz w:val="24"/>
          <w:szCs w:val="24"/>
        </w:rPr>
      </w:pPr>
      <w:r w:rsidRPr="00273407">
        <w:rPr>
          <w:rFonts w:cs="Times New Roman"/>
          <w:b/>
          <w:color w:val="auto"/>
          <w:sz w:val="24"/>
          <w:szCs w:val="24"/>
        </w:rPr>
        <w:t xml:space="preserve">Founder of Power Networking Conference </w:t>
      </w:r>
    </w:p>
    <w:p w14:paraId="29A17841" w14:textId="77777777" w:rsidR="00273407" w:rsidRPr="00273407" w:rsidRDefault="00273407" w:rsidP="00273407">
      <w:pPr>
        <w:jc w:val="center"/>
        <w:rPr>
          <w:rFonts w:cs="Times New Roman"/>
          <w:b/>
          <w:color w:val="auto"/>
          <w:sz w:val="24"/>
          <w:szCs w:val="24"/>
        </w:rPr>
      </w:pPr>
      <w:r w:rsidRPr="00273407">
        <w:rPr>
          <w:rFonts w:cs="Times New Roman"/>
          <w:b/>
          <w:color w:val="auto"/>
          <w:sz w:val="24"/>
          <w:szCs w:val="24"/>
        </w:rPr>
        <w:t xml:space="preserve">and </w:t>
      </w:r>
      <w:proofErr w:type="spellStart"/>
      <w:r w:rsidRPr="00273407">
        <w:rPr>
          <w:rFonts w:cs="Times New Roman"/>
          <w:b/>
          <w:color w:val="auto"/>
          <w:sz w:val="24"/>
          <w:szCs w:val="24"/>
        </w:rPr>
        <w:t>FraserNet</w:t>
      </w:r>
      <w:proofErr w:type="spellEnd"/>
      <w:r w:rsidRPr="00273407">
        <w:rPr>
          <w:rFonts w:cs="Times New Roman"/>
          <w:b/>
          <w:color w:val="auto"/>
          <w:sz w:val="24"/>
          <w:szCs w:val="24"/>
        </w:rPr>
        <w:t xml:space="preserve"> the Largest African American </w:t>
      </w:r>
    </w:p>
    <w:p w14:paraId="328F0FAF" w14:textId="77777777" w:rsidR="00273407" w:rsidRPr="00273407" w:rsidRDefault="00273407" w:rsidP="00273407">
      <w:pPr>
        <w:jc w:val="center"/>
        <w:rPr>
          <w:rFonts w:cs="Times New Roman"/>
          <w:b/>
          <w:color w:val="auto"/>
          <w:sz w:val="24"/>
          <w:szCs w:val="24"/>
        </w:rPr>
      </w:pPr>
      <w:r w:rsidRPr="00273407">
        <w:rPr>
          <w:rFonts w:cs="Times New Roman"/>
          <w:b/>
          <w:color w:val="auto"/>
          <w:sz w:val="24"/>
          <w:szCs w:val="24"/>
        </w:rPr>
        <w:t>Networking Group</w:t>
      </w:r>
    </w:p>
    <w:p w14:paraId="35597DA6" w14:textId="77777777" w:rsidR="00273407" w:rsidRPr="00273407" w:rsidRDefault="00273407" w:rsidP="00273407">
      <w:pPr>
        <w:rPr>
          <w:rFonts w:cs="Times New Roman"/>
          <w:b/>
          <w:color w:val="auto"/>
          <w:sz w:val="24"/>
          <w:szCs w:val="24"/>
        </w:rPr>
      </w:pPr>
    </w:p>
    <w:p w14:paraId="45361150" w14:textId="77777777" w:rsidR="00273407" w:rsidRPr="00273407" w:rsidRDefault="00273407" w:rsidP="00273407">
      <w:pPr>
        <w:rPr>
          <w:rFonts w:cs="Times New Roman"/>
          <w:color w:val="auto"/>
          <w:sz w:val="24"/>
          <w:szCs w:val="24"/>
        </w:rPr>
      </w:pPr>
      <w:r w:rsidRPr="00273407">
        <w:rPr>
          <w:rFonts w:cs="Times New Roman"/>
          <w:color w:val="auto"/>
          <w:sz w:val="24"/>
          <w:szCs w:val="24"/>
        </w:rPr>
        <w:t>“I had the pleasure to share the stage with Dr. Will and he simply is amazing to listen to. His story will motivate anyone to change their life and become better.”</w:t>
      </w:r>
    </w:p>
    <w:p w14:paraId="4642F2E5" w14:textId="77777777" w:rsidR="00273407" w:rsidRPr="00273407" w:rsidRDefault="00273407" w:rsidP="00273407">
      <w:pPr>
        <w:jc w:val="center"/>
        <w:rPr>
          <w:rFonts w:cs="Times New Roman"/>
          <w:b/>
          <w:color w:val="auto"/>
          <w:sz w:val="24"/>
          <w:szCs w:val="24"/>
        </w:rPr>
      </w:pPr>
      <w:r w:rsidRPr="00273407">
        <w:rPr>
          <w:rFonts w:cs="Times New Roman"/>
          <w:b/>
          <w:color w:val="auto"/>
          <w:sz w:val="24"/>
          <w:szCs w:val="24"/>
        </w:rPr>
        <w:t>-Jim Amos</w:t>
      </w:r>
    </w:p>
    <w:p w14:paraId="116D03F3" w14:textId="77777777" w:rsidR="00273407" w:rsidRPr="00273407" w:rsidRDefault="00273407" w:rsidP="00273407">
      <w:pPr>
        <w:tabs>
          <w:tab w:val="clear" w:pos="360"/>
          <w:tab w:val="clear" w:pos="9360"/>
        </w:tabs>
        <w:spacing w:after="180" w:line="300" w:lineRule="atLeast"/>
        <w:jc w:val="center"/>
        <w:textAlignment w:val="baseline"/>
        <w:rPr>
          <w:rFonts w:cs="Times New Roman"/>
          <w:b/>
          <w:sz w:val="24"/>
          <w:szCs w:val="24"/>
        </w:rPr>
      </w:pPr>
      <w:r w:rsidRPr="00273407">
        <w:rPr>
          <w:rFonts w:cs="Times New Roman"/>
          <w:b/>
          <w:sz w:val="24"/>
          <w:szCs w:val="24"/>
        </w:rPr>
        <w:t xml:space="preserve">Past Chairman: The International Franchise Association     Chairman Emeritus: </w:t>
      </w:r>
      <w:proofErr w:type="gramStart"/>
      <w:r w:rsidRPr="00273407">
        <w:rPr>
          <w:rFonts w:cs="Times New Roman"/>
          <w:b/>
          <w:sz w:val="24"/>
          <w:szCs w:val="24"/>
        </w:rPr>
        <w:t>Mail Boxes</w:t>
      </w:r>
      <w:proofErr w:type="gramEnd"/>
      <w:r w:rsidRPr="00273407">
        <w:rPr>
          <w:rFonts w:cs="Times New Roman"/>
          <w:b/>
          <w:sz w:val="24"/>
          <w:szCs w:val="24"/>
        </w:rPr>
        <w:t xml:space="preserve"> Etc., now The UPS Store</w:t>
      </w:r>
    </w:p>
    <w:p w14:paraId="1E3D4311" w14:textId="77777777" w:rsidR="00273407" w:rsidRPr="00273407" w:rsidRDefault="00273407" w:rsidP="00273407">
      <w:pPr>
        <w:jc w:val="center"/>
        <w:rPr>
          <w:rFonts w:cs="Times New Roman"/>
          <w:b/>
          <w:color w:val="auto"/>
          <w:sz w:val="24"/>
          <w:szCs w:val="24"/>
        </w:rPr>
      </w:pPr>
    </w:p>
    <w:p w14:paraId="2F42A916" w14:textId="05DEA997" w:rsidR="00273407" w:rsidRPr="00273407" w:rsidRDefault="00273407" w:rsidP="00273407">
      <w:pPr>
        <w:rPr>
          <w:rFonts w:cs="Times New Roman"/>
          <w:color w:val="auto"/>
          <w:sz w:val="24"/>
          <w:szCs w:val="24"/>
        </w:rPr>
      </w:pPr>
      <w:bookmarkStart w:id="2" w:name="_Hlk13787365"/>
      <w:r w:rsidRPr="00273407">
        <w:rPr>
          <w:rFonts w:cs="Times New Roman"/>
          <w:color w:val="auto"/>
          <w:sz w:val="24"/>
          <w:szCs w:val="24"/>
        </w:rPr>
        <w:t>“Dr. Will is the personification of greatness. And what he is doing is allowing you to peek into his Genius mind. When you are ready to go for your greatness, Dr. Will is the man.”</w:t>
      </w:r>
    </w:p>
    <w:p w14:paraId="2B5D7687" w14:textId="77777777" w:rsidR="00273407" w:rsidRPr="00273407" w:rsidRDefault="00273407" w:rsidP="00273407">
      <w:pPr>
        <w:jc w:val="center"/>
        <w:rPr>
          <w:rFonts w:cs="Times New Roman"/>
          <w:b/>
          <w:color w:val="auto"/>
          <w:sz w:val="24"/>
          <w:szCs w:val="24"/>
        </w:rPr>
      </w:pPr>
      <w:r w:rsidRPr="00273407">
        <w:rPr>
          <w:rFonts w:cs="Times New Roman"/>
          <w:b/>
          <w:color w:val="auto"/>
          <w:sz w:val="24"/>
          <w:szCs w:val="24"/>
        </w:rPr>
        <w:t>-Les Brown</w:t>
      </w:r>
    </w:p>
    <w:p w14:paraId="3B98E219" w14:textId="77777777" w:rsidR="00273407" w:rsidRPr="00273407" w:rsidRDefault="00273407" w:rsidP="00273407">
      <w:pPr>
        <w:jc w:val="center"/>
        <w:rPr>
          <w:rFonts w:cs="Times New Roman"/>
          <w:b/>
          <w:color w:val="auto"/>
          <w:sz w:val="24"/>
          <w:szCs w:val="24"/>
        </w:rPr>
      </w:pPr>
      <w:r w:rsidRPr="00273407">
        <w:rPr>
          <w:rFonts w:cs="Times New Roman"/>
          <w:b/>
          <w:color w:val="auto"/>
          <w:sz w:val="24"/>
          <w:szCs w:val="24"/>
        </w:rPr>
        <w:t>The World’s #1 Motivational Speaker and</w:t>
      </w:r>
    </w:p>
    <w:p w14:paraId="7326B6BD" w14:textId="77777777" w:rsidR="00273407" w:rsidRPr="00273407" w:rsidRDefault="00273407" w:rsidP="00273407">
      <w:pPr>
        <w:jc w:val="center"/>
        <w:rPr>
          <w:rFonts w:cs="Times New Roman"/>
          <w:b/>
          <w:color w:val="auto"/>
          <w:sz w:val="24"/>
          <w:szCs w:val="24"/>
        </w:rPr>
      </w:pPr>
      <w:r w:rsidRPr="00273407">
        <w:rPr>
          <w:rFonts w:cs="Times New Roman"/>
          <w:b/>
          <w:color w:val="auto"/>
          <w:sz w:val="24"/>
          <w:szCs w:val="24"/>
        </w:rPr>
        <w:t>Inductee into the Speakers Hall of Fame</w:t>
      </w:r>
    </w:p>
    <w:bookmarkEnd w:id="2"/>
    <w:p w14:paraId="2F3D72D0" w14:textId="77777777" w:rsidR="00273407" w:rsidRPr="00273407" w:rsidRDefault="00273407" w:rsidP="00273407">
      <w:pPr>
        <w:jc w:val="center"/>
        <w:rPr>
          <w:rFonts w:cs="Times New Roman"/>
          <w:b/>
          <w:color w:val="auto"/>
          <w:sz w:val="24"/>
          <w:szCs w:val="24"/>
        </w:rPr>
      </w:pPr>
    </w:p>
    <w:p w14:paraId="0271F46D" w14:textId="4C46804E" w:rsidR="00273407" w:rsidRPr="00273407" w:rsidRDefault="00273407" w:rsidP="00273407">
      <w:pPr>
        <w:rPr>
          <w:rFonts w:cs="Times New Roman"/>
          <w:color w:val="auto"/>
          <w:sz w:val="24"/>
          <w:szCs w:val="24"/>
        </w:rPr>
      </w:pPr>
      <w:r w:rsidRPr="00273407">
        <w:rPr>
          <w:rFonts w:cs="Times New Roman"/>
          <w:color w:val="auto"/>
          <w:sz w:val="24"/>
          <w:szCs w:val="24"/>
        </w:rPr>
        <w:t>“Dr. Will help</w:t>
      </w:r>
      <w:r w:rsidR="004B1979">
        <w:rPr>
          <w:rFonts w:cs="Times New Roman"/>
          <w:color w:val="auto"/>
          <w:sz w:val="24"/>
          <w:szCs w:val="24"/>
        </w:rPr>
        <w:t>ed</w:t>
      </w:r>
      <w:r w:rsidRPr="00273407">
        <w:rPr>
          <w:rFonts w:cs="Times New Roman"/>
          <w:color w:val="auto"/>
          <w:sz w:val="24"/>
          <w:szCs w:val="24"/>
        </w:rPr>
        <w:t xml:space="preserve"> me launch my Speaking Business and release my first book, which became a Bestseller. His strategies made it easy to accomplish my dream of writing a book. Great trainer.”</w:t>
      </w:r>
    </w:p>
    <w:p w14:paraId="68BAA714" w14:textId="77777777" w:rsidR="00273407" w:rsidRPr="00273407" w:rsidRDefault="00273407" w:rsidP="00273407">
      <w:pPr>
        <w:jc w:val="center"/>
        <w:rPr>
          <w:rFonts w:cs="Times New Roman"/>
          <w:b/>
          <w:color w:val="auto"/>
          <w:sz w:val="24"/>
          <w:szCs w:val="24"/>
        </w:rPr>
      </w:pPr>
      <w:r w:rsidRPr="00273407">
        <w:rPr>
          <w:rFonts w:cs="Times New Roman"/>
          <w:b/>
          <w:color w:val="auto"/>
          <w:sz w:val="24"/>
          <w:szCs w:val="24"/>
        </w:rPr>
        <w:t xml:space="preserve">-JJ </w:t>
      </w:r>
      <w:proofErr w:type="spellStart"/>
      <w:r w:rsidRPr="00273407">
        <w:rPr>
          <w:rFonts w:cs="Times New Roman"/>
          <w:b/>
          <w:color w:val="auto"/>
          <w:sz w:val="24"/>
          <w:szCs w:val="24"/>
        </w:rPr>
        <w:t>Birden</w:t>
      </w:r>
      <w:proofErr w:type="spellEnd"/>
    </w:p>
    <w:p w14:paraId="5BA88DEC" w14:textId="77777777" w:rsidR="00273407" w:rsidRPr="00273407" w:rsidRDefault="00273407" w:rsidP="00273407">
      <w:pPr>
        <w:jc w:val="center"/>
        <w:rPr>
          <w:rFonts w:cs="Times New Roman"/>
          <w:b/>
          <w:color w:val="auto"/>
          <w:sz w:val="24"/>
          <w:szCs w:val="24"/>
        </w:rPr>
      </w:pPr>
      <w:r w:rsidRPr="00273407">
        <w:rPr>
          <w:rFonts w:cs="Times New Roman"/>
          <w:b/>
          <w:color w:val="auto"/>
          <w:sz w:val="24"/>
          <w:szCs w:val="24"/>
        </w:rPr>
        <w:t>Former NFL Wide Receiver, Bestselling Author</w:t>
      </w:r>
    </w:p>
    <w:p w14:paraId="6C59778A" w14:textId="77777777" w:rsidR="00273407" w:rsidRPr="00273407" w:rsidRDefault="00273407" w:rsidP="00273407">
      <w:pPr>
        <w:jc w:val="center"/>
        <w:rPr>
          <w:rFonts w:cs="Times New Roman"/>
          <w:b/>
          <w:color w:val="auto"/>
          <w:sz w:val="24"/>
          <w:szCs w:val="24"/>
        </w:rPr>
      </w:pPr>
      <w:r w:rsidRPr="00273407">
        <w:rPr>
          <w:rFonts w:cs="Times New Roman"/>
          <w:b/>
          <w:color w:val="auto"/>
          <w:sz w:val="24"/>
          <w:szCs w:val="24"/>
        </w:rPr>
        <w:t xml:space="preserve"> and Entrepreneur</w:t>
      </w:r>
    </w:p>
    <w:p w14:paraId="3F4BDD0C" w14:textId="77777777" w:rsidR="00273407" w:rsidRPr="00273407" w:rsidRDefault="00273407" w:rsidP="00273407">
      <w:pPr>
        <w:rPr>
          <w:rFonts w:cs="Times New Roman"/>
          <w:b/>
          <w:color w:val="auto"/>
          <w:sz w:val="24"/>
          <w:szCs w:val="24"/>
        </w:rPr>
      </w:pPr>
    </w:p>
    <w:p w14:paraId="30FBC237" w14:textId="77777777" w:rsidR="007A459E" w:rsidRPr="00273407" w:rsidRDefault="007A459E" w:rsidP="007A459E">
      <w:pPr>
        <w:rPr>
          <w:rFonts w:cs="Times New Roman"/>
          <w:color w:val="auto"/>
          <w:sz w:val="24"/>
          <w:szCs w:val="24"/>
        </w:rPr>
      </w:pPr>
      <w:r w:rsidRPr="00273407">
        <w:rPr>
          <w:rFonts w:cs="Times New Roman"/>
          <w:color w:val="auto"/>
          <w:sz w:val="24"/>
          <w:szCs w:val="24"/>
        </w:rPr>
        <w:t>“I had the pleasure of hearing Dr. Will speak and he blew everyone away. His story is amazing. His style of story-telling is phenomenal.”</w:t>
      </w:r>
    </w:p>
    <w:p w14:paraId="4556932B" w14:textId="77777777" w:rsidR="007A459E" w:rsidRPr="00273407" w:rsidRDefault="007A459E" w:rsidP="007A459E">
      <w:pPr>
        <w:jc w:val="center"/>
        <w:rPr>
          <w:rFonts w:cs="Times New Roman"/>
          <w:b/>
          <w:color w:val="auto"/>
          <w:sz w:val="24"/>
          <w:szCs w:val="24"/>
        </w:rPr>
      </w:pPr>
      <w:r w:rsidRPr="00273407">
        <w:rPr>
          <w:rFonts w:cs="Times New Roman"/>
          <w:b/>
          <w:color w:val="auto"/>
          <w:sz w:val="24"/>
          <w:szCs w:val="24"/>
        </w:rPr>
        <w:t xml:space="preserve">-Kenneth </w:t>
      </w:r>
      <w:proofErr w:type="spellStart"/>
      <w:r w:rsidRPr="00273407">
        <w:rPr>
          <w:rFonts w:cs="Times New Roman"/>
          <w:b/>
          <w:color w:val="auto"/>
          <w:sz w:val="24"/>
          <w:szCs w:val="24"/>
        </w:rPr>
        <w:t>Holdman</w:t>
      </w:r>
      <w:proofErr w:type="spellEnd"/>
    </w:p>
    <w:p w14:paraId="2558B4A3" w14:textId="77777777" w:rsidR="007A459E" w:rsidRPr="00273407" w:rsidRDefault="007A459E" w:rsidP="007A459E">
      <w:pPr>
        <w:jc w:val="center"/>
        <w:rPr>
          <w:rFonts w:cs="Times New Roman"/>
          <w:b/>
          <w:color w:val="auto"/>
          <w:sz w:val="24"/>
          <w:szCs w:val="24"/>
        </w:rPr>
      </w:pPr>
      <w:r w:rsidRPr="00273407">
        <w:rPr>
          <w:rFonts w:cs="Times New Roman"/>
          <w:b/>
          <w:color w:val="auto"/>
          <w:sz w:val="24"/>
          <w:szCs w:val="24"/>
        </w:rPr>
        <w:t xml:space="preserve">Senior Vice President, </w:t>
      </w:r>
      <w:proofErr w:type="spellStart"/>
      <w:r w:rsidRPr="00273407">
        <w:rPr>
          <w:rFonts w:cs="Times New Roman"/>
          <w:b/>
          <w:color w:val="auto"/>
          <w:sz w:val="24"/>
          <w:szCs w:val="24"/>
        </w:rPr>
        <w:t>SodexoMAGIC</w:t>
      </w:r>
      <w:proofErr w:type="spellEnd"/>
    </w:p>
    <w:p w14:paraId="0231BF9A" w14:textId="1C8A4BDD" w:rsidR="00273407" w:rsidRPr="00273407" w:rsidRDefault="00273407" w:rsidP="00273407">
      <w:pPr>
        <w:rPr>
          <w:rFonts w:cs="Times New Roman"/>
          <w:color w:val="auto"/>
          <w:sz w:val="24"/>
          <w:szCs w:val="24"/>
        </w:rPr>
      </w:pPr>
      <w:r w:rsidRPr="00273407">
        <w:rPr>
          <w:rFonts w:cs="Times New Roman"/>
          <w:color w:val="auto"/>
          <w:sz w:val="24"/>
          <w:szCs w:val="24"/>
        </w:rPr>
        <w:lastRenderedPageBreak/>
        <w:t xml:space="preserve">“Will is a young man with a passion to help others navigate their path toward a more fulfilling and successful life. Great insights and wisdom on living a better life.” </w:t>
      </w:r>
    </w:p>
    <w:p w14:paraId="49901C56" w14:textId="77777777" w:rsidR="00273407" w:rsidRPr="00273407" w:rsidRDefault="00273407" w:rsidP="00273407">
      <w:pPr>
        <w:jc w:val="center"/>
        <w:rPr>
          <w:rFonts w:cs="Times New Roman"/>
          <w:b/>
          <w:color w:val="auto"/>
          <w:sz w:val="24"/>
          <w:szCs w:val="24"/>
        </w:rPr>
      </w:pPr>
      <w:r w:rsidRPr="00273407">
        <w:rPr>
          <w:rFonts w:cs="Times New Roman"/>
          <w:b/>
          <w:color w:val="auto"/>
          <w:sz w:val="24"/>
          <w:szCs w:val="24"/>
        </w:rPr>
        <w:t xml:space="preserve">-Denis </w:t>
      </w:r>
      <w:proofErr w:type="spellStart"/>
      <w:r w:rsidRPr="00273407">
        <w:rPr>
          <w:rFonts w:cs="Times New Roman"/>
          <w:b/>
          <w:color w:val="auto"/>
          <w:sz w:val="24"/>
          <w:szCs w:val="24"/>
        </w:rPr>
        <w:t>Waitley</w:t>
      </w:r>
      <w:proofErr w:type="spellEnd"/>
    </w:p>
    <w:p w14:paraId="389BDB39" w14:textId="77777777" w:rsidR="00273407" w:rsidRPr="00273407" w:rsidRDefault="00273407" w:rsidP="00273407">
      <w:pPr>
        <w:jc w:val="center"/>
        <w:rPr>
          <w:rFonts w:cs="Times New Roman"/>
          <w:b/>
          <w:color w:val="000000" w:themeColor="text1"/>
          <w:sz w:val="24"/>
          <w:szCs w:val="24"/>
        </w:rPr>
      </w:pPr>
      <w:r w:rsidRPr="00273407">
        <w:rPr>
          <w:rFonts w:cs="Times New Roman"/>
          <w:b/>
          <w:bCs/>
          <w:color w:val="000000" w:themeColor="text1"/>
          <w:sz w:val="24"/>
          <w:szCs w:val="24"/>
        </w:rPr>
        <w:t>One of America's most respected authors, keynote lecturers and productivity consultants on high performance human achievement.</w:t>
      </w:r>
    </w:p>
    <w:p w14:paraId="058E01E4" w14:textId="77777777" w:rsidR="00273407" w:rsidRPr="00273407" w:rsidRDefault="00273407" w:rsidP="00273407">
      <w:pPr>
        <w:rPr>
          <w:rFonts w:cs="Times New Roman"/>
          <w:b/>
          <w:color w:val="auto"/>
          <w:sz w:val="24"/>
          <w:szCs w:val="24"/>
        </w:rPr>
      </w:pPr>
    </w:p>
    <w:p w14:paraId="33EB37EF" w14:textId="77777777" w:rsidR="00273407" w:rsidRPr="00273407" w:rsidRDefault="00273407" w:rsidP="00273407">
      <w:pPr>
        <w:rPr>
          <w:rFonts w:cs="Times New Roman"/>
          <w:color w:val="000000" w:themeColor="text1"/>
          <w:sz w:val="24"/>
          <w:szCs w:val="24"/>
        </w:rPr>
      </w:pPr>
      <w:r w:rsidRPr="00273407">
        <w:rPr>
          <w:rFonts w:cs="Times New Roman"/>
          <w:color w:val="000000" w:themeColor="text1"/>
          <w:sz w:val="24"/>
          <w:szCs w:val="24"/>
        </w:rPr>
        <w:t xml:space="preserve">“His leadership teaching is so fresh, so relevant, so needed, so beautifully expressed, and so vital to the kind of change we all must undergo to succeed in this world of today. I had the great pleasure of working with Dr. Will during my time at Grand </w:t>
      </w:r>
    </w:p>
    <w:p w14:paraId="61CD96D3" w14:textId="47B50754" w:rsidR="00273407" w:rsidRPr="00273407" w:rsidRDefault="00273407" w:rsidP="00273407">
      <w:pPr>
        <w:rPr>
          <w:rFonts w:cs="Times New Roman"/>
          <w:b/>
          <w:color w:val="000000" w:themeColor="text1"/>
          <w:sz w:val="24"/>
          <w:szCs w:val="24"/>
        </w:rPr>
      </w:pPr>
      <w:r w:rsidRPr="00273407">
        <w:rPr>
          <w:rFonts w:cs="Times New Roman"/>
          <w:color w:val="000000" w:themeColor="text1"/>
          <w:sz w:val="24"/>
          <w:szCs w:val="24"/>
        </w:rPr>
        <w:t>Canyon University</w:t>
      </w:r>
      <w:r w:rsidR="004B1979">
        <w:rPr>
          <w:rFonts w:cs="Times New Roman"/>
          <w:color w:val="000000" w:themeColor="text1"/>
          <w:sz w:val="24"/>
          <w:szCs w:val="24"/>
        </w:rPr>
        <w:t>.</w:t>
      </w:r>
      <w:r w:rsidRPr="00273407">
        <w:rPr>
          <w:rFonts w:cs="Times New Roman"/>
          <w:color w:val="000000" w:themeColor="text1"/>
          <w:sz w:val="24"/>
          <w:szCs w:val="24"/>
        </w:rPr>
        <w:t>”</w:t>
      </w:r>
    </w:p>
    <w:p w14:paraId="2720160A" w14:textId="77777777" w:rsidR="00273407" w:rsidRPr="00273407" w:rsidRDefault="00273407" w:rsidP="00273407">
      <w:pPr>
        <w:jc w:val="center"/>
        <w:rPr>
          <w:rFonts w:cs="Times New Roman"/>
          <w:b/>
          <w:color w:val="auto"/>
          <w:sz w:val="24"/>
          <w:szCs w:val="24"/>
        </w:rPr>
      </w:pPr>
      <w:r w:rsidRPr="00273407">
        <w:rPr>
          <w:rFonts w:cs="Times New Roman"/>
          <w:b/>
          <w:color w:val="auto"/>
          <w:sz w:val="24"/>
          <w:szCs w:val="24"/>
        </w:rPr>
        <w:t>-Dr. Ken Blanchard</w:t>
      </w:r>
    </w:p>
    <w:p w14:paraId="14FA3B01" w14:textId="77777777" w:rsidR="00273407" w:rsidRPr="00273407" w:rsidRDefault="00273407" w:rsidP="00273407">
      <w:pPr>
        <w:jc w:val="center"/>
        <w:rPr>
          <w:rFonts w:cs="Times New Roman"/>
          <w:b/>
          <w:color w:val="000000" w:themeColor="text1"/>
          <w:sz w:val="24"/>
          <w:szCs w:val="24"/>
        </w:rPr>
      </w:pPr>
      <w:r w:rsidRPr="00273407">
        <w:rPr>
          <w:rFonts w:cs="Times New Roman"/>
          <w:b/>
          <w:color w:val="000000" w:themeColor="text1"/>
          <w:sz w:val="24"/>
          <w:szCs w:val="24"/>
        </w:rPr>
        <w:t xml:space="preserve">Ken Blanchard is a prominent, sought-after author, speaker, and business consultant. New York Times </w:t>
      </w:r>
    </w:p>
    <w:p w14:paraId="5EB63FC5" w14:textId="06E6F6F0" w:rsidR="00273407" w:rsidRPr="00273407" w:rsidRDefault="00273407" w:rsidP="00273407">
      <w:pPr>
        <w:jc w:val="center"/>
        <w:rPr>
          <w:rFonts w:cs="Times New Roman"/>
          <w:b/>
          <w:color w:val="000000" w:themeColor="text1"/>
          <w:sz w:val="24"/>
          <w:szCs w:val="24"/>
        </w:rPr>
      </w:pPr>
      <w:r w:rsidRPr="00273407">
        <w:rPr>
          <w:rFonts w:cs="Times New Roman"/>
          <w:b/>
          <w:color w:val="000000" w:themeColor="text1"/>
          <w:sz w:val="24"/>
          <w:szCs w:val="24"/>
        </w:rPr>
        <w:t>Bestselling Author of “The One Minute Man</w:t>
      </w:r>
      <w:r w:rsidR="004B1979">
        <w:rPr>
          <w:rFonts w:cs="Times New Roman"/>
          <w:b/>
          <w:color w:val="000000" w:themeColor="text1"/>
          <w:sz w:val="24"/>
          <w:szCs w:val="24"/>
        </w:rPr>
        <w:t>a</w:t>
      </w:r>
      <w:r w:rsidRPr="00273407">
        <w:rPr>
          <w:rFonts w:cs="Times New Roman"/>
          <w:b/>
          <w:color w:val="000000" w:themeColor="text1"/>
          <w:sz w:val="24"/>
          <w:szCs w:val="24"/>
        </w:rPr>
        <w:t>ger”</w:t>
      </w:r>
    </w:p>
    <w:p w14:paraId="10B9616E" w14:textId="77777777" w:rsidR="00273407" w:rsidRPr="00273407" w:rsidRDefault="00273407" w:rsidP="00273407">
      <w:pPr>
        <w:rPr>
          <w:rFonts w:cs="Times New Roman"/>
          <w:b/>
          <w:color w:val="auto"/>
          <w:sz w:val="24"/>
          <w:szCs w:val="24"/>
        </w:rPr>
      </w:pPr>
    </w:p>
    <w:p w14:paraId="32DB6BEA" w14:textId="77777777" w:rsidR="00273407" w:rsidRPr="00273407" w:rsidRDefault="00273407" w:rsidP="00273407">
      <w:pPr>
        <w:rPr>
          <w:rFonts w:cs="Times New Roman"/>
          <w:b/>
          <w:color w:val="000000" w:themeColor="text1"/>
          <w:sz w:val="24"/>
          <w:szCs w:val="24"/>
        </w:rPr>
      </w:pPr>
      <w:r w:rsidRPr="00273407">
        <w:rPr>
          <w:rFonts w:cs="Times New Roman"/>
          <w:color w:val="000000" w:themeColor="text1"/>
          <w:sz w:val="24"/>
          <w:szCs w:val="24"/>
        </w:rPr>
        <w:t>"Nothing is more urgent than leadership, integrity and cause capitalism in our world, and few offer better perspective and action steps for successfully offering all three than Dr. Will."</w:t>
      </w:r>
    </w:p>
    <w:p w14:paraId="26C7B744" w14:textId="77777777" w:rsidR="00273407" w:rsidRPr="00273407" w:rsidRDefault="00273407" w:rsidP="00273407">
      <w:pPr>
        <w:jc w:val="center"/>
        <w:rPr>
          <w:rFonts w:cs="Times New Roman"/>
          <w:b/>
          <w:color w:val="auto"/>
          <w:sz w:val="24"/>
          <w:szCs w:val="24"/>
        </w:rPr>
      </w:pPr>
      <w:r w:rsidRPr="00273407">
        <w:rPr>
          <w:rFonts w:cs="Times New Roman"/>
          <w:b/>
          <w:color w:val="auto"/>
          <w:sz w:val="24"/>
          <w:szCs w:val="24"/>
        </w:rPr>
        <w:t>-Steve Down</w:t>
      </w:r>
    </w:p>
    <w:p w14:paraId="56CE7B93" w14:textId="77777777" w:rsidR="00273407" w:rsidRPr="00273407" w:rsidRDefault="00273407" w:rsidP="00273407">
      <w:pPr>
        <w:jc w:val="center"/>
        <w:rPr>
          <w:rFonts w:cs="Times New Roman"/>
          <w:b/>
          <w:color w:val="auto"/>
          <w:sz w:val="24"/>
          <w:szCs w:val="24"/>
        </w:rPr>
      </w:pPr>
      <w:r w:rsidRPr="00273407">
        <w:rPr>
          <w:rFonts w:cs="Times New Roman"/>
          <w:b/>
          <w:color w:val="auto"/>
          <w:sz w:val="24"/>
          <w:szCs w:val="24"/>
        </w:rPr>
        <w:t>Founder of Multiple Companies, Even Steven’s Sandwich, Steve Hotels, Financially Fit and Blue Hat Construction</w:t>
      </w:r>
    </w:p>
    <w:p w14:paraId="4A67A85E" w14:textId="77777777" w:rsidR="00273407" w:rsidRPr="00273407" w:rsidRDefault="00273407" w:rsidP="00273407">
      <w:pPr>
        <w:rPr>
          <w:rFonts w:cs="Times New Roman"/>
          <w:b/>
          <w:color w:val="auto"/>
          <w:sz w:val="24"/>
          <w:szCs w:val="24"/>
        </w:rPr>
      </w:pPr>
    </w:p>
    <w:p w14:paraId="05B3028E" w14:textId="77777777" w:rsidR="00273407" w:rsidRPr="00273407" w:rsidRDefault="00273407" w:rsidP="00273407">
      <w:pPr>
        <w:rPr>
          <w:rFonts w:cs="Times New Roman"/>
          <w:b/>
          <w:color w:val="auto"/>
          <w:sz w:val="24"/>
          <w:szCs w:val="24"/>
        </w:rPr>
      </w:pPr>
    </w:p>
    <w:p w14:paraId="6747D651" w14:textId="77777777" w:rsidR="00273407" w:rsidRPr="00273407" w:rsidRDefault="00273407" w:rsidP="00273407">
      <w:pPr>
        <w:rPr>
          <w:rFonts w:cs="Times New Roman"/>
          <w:b/>
          <w:color w:val="000000" w:themeColor="text1"/>
          <w:sz w:val="24"/>
          <w:szCs w:val="24"/>
        </w:rPr>
      </w:pPr>
      <w:r w:rsidRPr="00273407">
        <w:rPr>
          <w:rFonts w:cs="Times New Roman"/>
          <w:color w:val="000000" w:themeColor="text1"/>
          <w:sz w:val="24"/>
          <w:szCs w:val="24"/>
        </w:rPr>
        <w:t>"Dr. Will is one of the most inspiring men of our time. And he has the rare ability to motivate every leader, employee and organization."</w:t>
      </w:r>
    </w:p>
    <w:p w14:paraId="49F5C408" w14:textId="77777777" w:rsidR="00273407" w:rsidRPr="00273407" w:rsidRDefault="00273407" w:rsidP="00273407">
      <w:pPr>
        <w:jc w:val="center"/>
        <w:rPr>
          <w:rFonts w:cs="Times New Roman"/>
          <w:b/>
          <w:color w:val="auto"/>
          <w:sz w:val="24"/>
          <w:szCs w:val="24"/>
        </w:rPr>
      </w:pPr>
      <w:r w:rsidRPr="00273407">
        <w:rPr>
          <w:rFonts w:cs="Times New Roman"/>
          <w:b/>
          <w:color w:val="auto"/>
          <w:sz w:val="24"/>
          <w:szCs w:val="24"/>
        </w:rPr>
        <w:t>-Ken Jennings</w:t>
      </w:r>
    </w:p>
    <w:p w14:paraId="746E423E" w14:textId="77777777" w:rsidR="00273407" w:rsidRPr="00273407" w:rsidRDefault="00273407" w:rsidP="00273407">
      <w:pPr>
        <w:jc w:val="center"/>
        <w:rPr>
          <w:rFonts w:cs="Times New Roman"/>
          <w:b/>
          <w:color w:val="auto"/>
          <w:sz w:val="24"/>
          <w:szCs w:val="24"/>
        </w:rPr>
      </w:pPr>
      <w:r w:rsidRPr="00273407">
        <w:rPr>
          <w:rFonts w:cs="Times New Roman"/>
          <w:b/>
          <w:color w:val="auto"/>
          <w:sz w:val="24"/>
          <w:szCs w:val="24"/>
        </w:rPr>
        <w:t xml:space="preserve">CEO and Founder Mr. </w:t>
      </w:r>
      <w:proofErr w:type="spellStart"/>
      <w:r w:rsidRPr="00273407">
        <w:rPr>
          <w:rFonts w:cs="Times New Roman"/>
          <w:b/>
          <w:color w:val="auto"/>
          <w:sz w:val="24"/>
          <w:szCs w:val="24"/>
        </w:rPr>
        <w:t>ReKey</w:t>
      </w:r>
      <w:proofErr w:type="spellEnd"/>
      <w:r w:rsidRPr="00273407">
        <w:rPr>
          <w:rFonts w:cs="Times New Roman"/>
          <w:b/>
          <w:color w:val="auto"/>
          <w:sz w:val="24"/>
          <w:szCs w:val="24"/>
        </w:rPr>
        <w:t xml:space="preserve">, </w:t>
      </w:r>
    </w:p>
    <w:p w14:paraId="44F02E79" w14:textId="77777777" w:rsidR="00273407" w:rsidRPr="00273407" w:rsidRDefault="00273407" w:rsidP="00273407">
      <w:pPr>
        <w:jc w:val="center"/>
        <w:rPr>
          <w:rFonts w:cs="Times New Roman"/>
          <w:b/>
          <w:color w:val="auto"/>
          <w:sz w:val="24"/>
          <w:szCs w:val="24"/>
        </w:rPr>
      </w:pPr>
      <w:r w:rsidRPr="00273407">
        <w:rPr>
          <w:rFonts w:cs="Times New Roman"/>
          <w:b/>
          <w:color w:val="auto"/>
          <w:sz w:val="24"/>
          <w:szCs w:val="24"/>
        </w:rPr>
        <w:t>The Nation’s Largest Locksmith Company</w:t>
      </w:r>
    </w:p>
    <w:p w14:paraId="4D33ABCD" w14:textId="77777777" w:rsidR="00273407" w:rsidRPr="00273407" w:rsidRDefault="00273407" w:rsidP="00273407">
      <w:pPr>
        <w:rPr>
          <w:rFonts w:cs="Times New Roman"/>
          <w:b/>
          <w:color w:val="auto"/>
          <w:sz w:val="24"/>
          <w:szCs w:val="24"/>
        </w:rPr>
      </w:pPr>
    </w:p>
    <w:p w14:paraId="214E3CBA" w14:textId="77777777" w:rsidR="00273407" w:rsidRPr="00273407" w:rsidRDefault="00273407" w:rsidP="00273407">
      <w:pPr>
        <w:rPr>
          <w:rFonts w:cs="Times New Roman"/>
          <w:b/>
          <w:color w:val="auto"/>
          <w:sz w:val="24"/>
          <w:szCs w:val="24"/>
        </w:rPr>
      </w:pPr>
    </w:p>
    <w:p w14:paraId="517C7659" w14:textId="77777777" w:rsidR="00273407" w:rsidRPr="00273407" w:rsidRDefault="00273407" w:rsidP="00273407">
      <w:pPr>
        <w:rPr>
          <w:rFonts w:cs="Times New Roman"/>
          <w:color w:val="auto"/>
          <w:sz w:val="24"/>
          <w:szCs w:val="24"/>
        </w:rPr>
      </w:pPr>
    </w:p>
    <w:p w14:paraId="39F7A1FC" w14:textId="665CB3A9" w:rsidR="00273407" w:rsidRPr="00273407" w:rsidRDefault="00273407" w:rsidP="00273407">
      <w:pPr>
        <w:jc w:val="center"/>
        <w:rPr>
          <w:rFonts w:cs="Times New Roman"/>
          <w:b/>
          <w:color w:val="auto"/>
          <w:sz w:val="44"/>
          <w:szCs w:val="44"/>
          <w:u w:val="single"/>
        </w:rPr>
      </w:pPr>
      <w:r w:rsidRPr="00273407">
        <w:rPr>
          <w:rFonts w:cs="Times New Roman"/>
          <w:b/>
          <w:color w:val="auto"/>
          <w:sz w:val="44"/>
          <w:szCs w:val="44"/>
          <w:u w:val="single"/>
        </w:rPr>
        <w:lastRenderedPageBreak/>
        <w:t>Dedication</w:t>
      </w:r>
    </w:p>
    <w:p w14:paraId="6C0E1344" w14:textId="77777777" w:rsidR="00273407" w:rsidRPr="00273407" w:rsidRDefault="00273407" w:rsidP="00273407">
      <w:pPr>
        <w:rPr>
          <w:rFonts w:cs="Times New Roman"/>
          <w:color w:val="auto"/>
          <w:sz w:val="24"/>
          <w:szCs w:val="24"/>
        </w:rPr>
      </w:pPr>
    </w:p>
    <w:p w14:paraId="730605EB" w14:textId="1A79C06B" w:rsidR="00273407" w:rsidRPr="00273407" w:rsidRDefault="00273407" w:rsidP="00273407">
      <w:pPr>
        <w:rPr>
          <w:rFonts w:cs="Times New Roman"/>
          <w:color w:val="auto"/>
          <w:sz w:val="24"/>
          <w:szCs w:val="24"/>
        </w:rPr>
      </w:pPr>
      <w:r w:rsidRPr="00273407">
        <w:rPr>
          <w:rFonts w:cs="Times New Roman"/>
          <w:color w:val="auto"/>
          <w:sz w:val="24"/>
          <w:szCs w:val="24"/>
        </w:rPr>
        <w:t>For the last 20 years my wife and my family have shared me with the world. They know and understand that I am passionate about the work I do and my genuine desire to help people live their best life. The</w:t>
      </w:r>
      <w:r w:rsidR="004B1979">
        <w:rPr>
          <w:rFonts w:cs="Times New Roman"/>
          <w:color w:val="auto"/>
          <w:sz w:val="24"/>
          <w:szCs w:val="24"/>
        </w:rPr>
        <w:t>y</w:t>
      </w:r>
      <w:r w:rsidRPr="00273407">
        <w:rPr>
          <w:rFonts w:cs="Times New Roman"/>
          <w:color w:val="auto"/>
          <w:sz w:val="24"/>
          <w:szCs w:val="24"/>
        </w:rPr>
        <w:t xml:space="preserve"> make it extremely easy for me to do what I do. I hope I make them proud and the many sacrifices have been worth it!</w:t>
      </w:r>
    </w:p>
    <w:p w14:paraId="491E1011" w14:textId="77777777" w:rsidR="00273407" w:rsidRPr="00273407" w:rsidRDefault="00273407" w:rsidP="00273407">
      <w:pPr>
        <w:rPr>
          <w:rFonts w:cs="Times New Roman"/>
          <w:color w:val="auto"/>
          <w:sz w:val="24"/>
          <w:szCs w:val="24"/>
        </w:rPr>
      </w:pPr>
    </w:p>
    <w:p w14:paraId="215B3438" w14:textId="77777777" w:rsidR="00273407" w:rsidRPr="00273407" w:rsidRDefault="00273407" w:rsidP="00273407">
      <w:pPr>
        <w:rPr>
          <w:rFonts w:cs="Times New Roman"/>
          <w:color w:val="auto"/>
          <w:sz w:val="24"/>
          <w:szCs w:val="24"/>
        </w:rPr>
      </w:pPr>
      <w:r w:rsidRPr="00273407">
        <w:rPr>
          <w:rFonts w:cs="Times New Roman"/>
          <w:noProof/>
          <w:color w:val="auto"/>
          <w:sz w:val="24"/>
          <w:szCs w:val="24"/>
        </w:rPr>
        <w:drawing>
          <wp:anchor distT="0" distB="0" distL="114300" distR="114300" simplePos="0" relativeHeight="251684864" behindDoc="1" locked="0" layoutInCell="1" allowOverlap="1" wp14:anchorId="19E119BF" wp14:editId="6BA566A9">
            <wp:simplePos x="0" y="0"/>
            <wp:positionH relativeFrom="margin">
              <wp:align>center</wp:align>
            </wp:positionH>
            <wp:positionV relativeFrom="paragraph">
              <wp:posOffset>67945</wp:posOffset>
            </wp:positionV>
            <wp:extent cx="2386330" cy="1942465"/>
            <wp:effectExtent l="0" t="0" r="0" b="635"/>
            <wp:wrapTight wrapText="bothSides">
              <wp:wrapPolygon edited="0">
                <wp:start x="8449" y="0"/>
                <wp:lineTo x="7070" y="424"/>
                <wp:lineTo x="2586" y="2966"/>
                <wp:lineTo x="1724" y="4872"/>
                <wp:lineTo x="517" y="6991"/>
                <wp:lineTo x="0" y="9109"/>
                <wp:lineTo x="0" y="11863"/>
                <wp:lineTo x="345" y="13769"/>
                <wp:lineTo x="1897" y="17159"/>
                <wp:lineTo x="5863" y="20548"/>
                <wp:lineTo x="8966" y="21395"/>
                <wp:lineTo x="9484" y="21395"/>
                <wp:lineTo x="11898" y="21395"/>
                <wp:lineTo x="12415" y="21395"/>
                <wp:lineTo x="15519" y="20548"/>
                <wp:lineTo x="19485" y="17159"/>
                <wp:lineTo x="21037" y="13769"/>
                <wp:lineTo x="21382" y="11863"/>
                <wp:lineTo x="21382" y="9321"/>
                <wp:lineTo x="21037" y="6991"/>
                <wp:lineTo x="19485" y="4660"/>
                <wp:lineTo x="18795" y="3178"/>
                <wp:lineTo x="14312" y="424"/>
                <wp:lineTo x="12932" y="0"/>
                <wp:lineTo x="8449"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13">
                      <a:grayscl/>
                      <a:extLst>
                        <a:ext uri="{28A0092B-C50C-407E-A947-70E740481C1C}">
                          <a14:useLocalDpi xmlns:a14="http://schemas.microsoft.com/office/drawing/2010/main" val="0"/>
                        </a:ext>
                      </a:extLst>
                    </a:blip>
                    <a:srcRect l="17605" t="14374" r="23230"/>
                    <a:stretch/>
                  </pic:blipFill>
                  <pic:spPr bwMode="auto">
                    <a:xfrm>
                      <a:off x="0" y="0"/>
                      <a:ext cx="2386330" cy="194246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EF0C3B" w14:textId="77777777" w:rsidR="00273407" w:rsidRPr="00273407" w:rsidRDefault="00273407" w:rsidP="00273407">
      <w:pPr>
        <w:rPr>
          <w:rFonts w:cs="Times New Roman"/>
          <w:color w:val="auto"/>
          <w:sz w:val="24"/>
          <w:szCs w:val="24"/>
        </w:rPr>
      </w:pPr>
    </w:p>
    <w:p w14:paraId="67B4FCA3" w14:textId="77777777" w:rsidR="00273407" w:rsidRPr="00273407" w:rsidRDefault="00273407" w:rsidP="00273407">
      <w:pPr>
        <w:rPr>
          <w:rFonts w:cs="Times New Roman"/>
          <w:color w:val="auto"/>
          <w:sz w:val="24"/>
          <w:szCs w:val="24"/>
        </w:rPr>
      </w:pPr>
    </w:p>
    <w:p w14:paraId="254CE4D0" w14:textId="0F736352" w:rsidR="00273407" w:rsidRPr="00273407" w:rsidRDefault="00273407" w:rsidP="00273407">
      <w:pPr>
        <w:rPr>
          <w:rFonts w:cs="Times New Roman"/>
          <w:color w:val="auto"/>
          <w:sz w:val="24"/>
          <w:szCs w:val="24"/>
        </w:rPr>
      </w:pPr>
    </w:p>
    <w:p w14:paraId="11F2D31C" w14:textId="77777777" w:rsidR="00273407" w:rsidRPr="00273407" w:rsidRDefault="00273407" w:rsidP="00273407">
      <w:pPr>
        <w:rPr>
          <w:rFonts w:cs="Times New Roman"/>
          <w:color w:val="auto"/>
          <w:sz w:val="24"/>
          <w:szCs w:val="24"/>
        </w:rPr>
      </w:pPr>
    </w:p>
    <w:p w14:paraId="2B99A0F4" w14:textId="77777777" w:rsidR="00273407" w:rsidRPr="00273407" w:rsidRDefault="00273407" w:rsidP="00273407">
      <w:pPr>
        <w:rPr>
          <w:rFonts w:cs="Times New Roman"/>
          <w:color w:val="auto"/>
          <w:sz w:val="24"/>
          <w:szCs w:val="24"/>
        </w:rPr>
      </w:pPr>
    </w:p>
    <w:p w14:paraId="3FC08AEE" w14:textId="77777777" w:rsidR="00273407" w:rsidRPr="00273407" w:rsidRDefault="00273407" w:rsidP="00273407">
      <w:pPr>
        <w:rPr>
          <w:rFonts w:cs="Times New Roman"/>
          <w:color w:val="auto"/>
          <w:sz w:val="24"/>
          <w:szCs w:val="24"/>
        </w:rPr>
      </w:pPr>
    </w:p>
    <w:p w14:paraId="589EA194" w14:textId="3D1187E0" w:rsidR="00273407" w:rsidRPr="00273407" w:rsidRDefault="00273407" w:rsidP="00273407">
      <w:pPr>
        <w:rPr>
          <w:rFonts w:cs="Times New Roman"/>
          <w:color w:val="auto"/>
          <w:sz w:val="24"/>
          <w:szCs w:val="24"/>
        </w:rPr>
      </w:pPr>
    </w:p>
    <w:p w14:paraId="58A991CA" w14:textId="3E0B600A" w:rsidR="00273407" w:rsidRPr="00273407" w:rsidRDefault="00273407" w:rsidP="00273407">
      <w:pPr>
        <w:rPr>
          <w:rFonts w:cs="Times New Roman"/>
          <w:color w:val="auto"/>
          <w:sz w:val="24"/>
          <w:szCs w:val="24"/>
        </w:rPr>
      </w:pPr>
    </w:p>
    <w:p w14:paraId="7C4AE937" w14:textId="77777777" w:rsidR="00273407" w:rsidRPr="00273407" w:rsidRDefault="00273407" w:rsidP="00273407">
      <w:pPr>
        <w:rPr>
          <w:rFonts w:cs="Times New Roman"/>
          <w:color w:val="auto"/>
          <w:sz w:val="24"/>
          <w:szCs w:val="24"/>
        </w:rPr>
      </w:pPr>
    </w:p>
    <w:p w14:paraId="60E1E654" w14:textId="77777777" w:rsidR="00273407" w:rsidRPr="00273407" w:rsidRDefault="00273407" w:rsidP="00273407">
      <w:pPr>
        <w:rPr>
          <w:rFonts w:cs="Times New Roman"/>
          <w:color w:val="auto"/>
          <w:sz w:val="24"/>
          <w:szCs w:val="24"/>
        </w:rPr>
      </w:pPr>
    </w:p>
    <w:p w14:paraId="554E0E63" w14:textId="40E3215F" w:rsidR="00273407" w:rsidRPr="00273407" w:rsidRDefault="00273407" w:rsidP="00273407">
      <w:pPr>
        <w:rPr>
          <w:rFonts w:cs="Times New Roman"/>
          <w:color w:val="auto"/>
          <w:sz w:val="24"/>
          <w:szCs w:val="24"/>
        </w:rPr>
      </w:pPr>
      <w:r w:rsidRPr="00273407">
        <w:rPr>
          <w:rFonts w:cs="Times New Roman"/>
          <w:noProof/>
          <w:color w:val="auto"/>
          <w:sz w:val="24"/>
          <w:szCs w:val="24"/>
        </w:rPr>
        <mc:AlternateContent>
          <mc:Choice Requires="wps">
            <w:drawing>
              <wp:anchor distT="45720" distB="45720" distL="114300" distR="114300" simplePos="0" relativeHeight="251687936" behindDoc="0" locked="0" layoutInCell="1" allowOverlap="1" wp14:anchorId="43605D07" wp14:editId="3722A549">
                <wp:simplePos x="0" y="0"/>
                <wp:positionH relativeFrom="margin">
                  <wp:align>center</wp:align>
                </wp:positionH>
                <wp:positionV relativeFrom="paragraph">
                  <wp:posOffset>13335</wp:posOffset>
                </wp:positionV>
                <wp:extent cx="2360930" cy="14046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C96C6D9" w14:textId="77777777" w:rsidR="000A6397" w:rsidRPr="004902DE" w:rsidRDefault="000A6397" w:rsidP="00273407">
                            <w:pPr>
                              <w:jc w:val="center"/>
                              <w:rPr>
                                <w:b/>
                              </w:rPr>
                            </w:pPr>
                            <w:r w:rsidRPr="004902DE">
                              <w:rPr>
                                <w:b/>
                              </w:rPr>
                              <w:t>My Wife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3605D07" id="_x0000_t202" coordsize="21600,21600" o:spt="202" path="m,l,21600r21600,l21600,xe">
                <v:stroke joinstyle="miter"/>
                <v:path gradientshapeok="t" o:connecttype="rect"/>
              </v:shapetype>
              <v:shape id="Text Box 2" o:spid="_x0000_s1026" type="#_x0000_t202" style="position:absolute;margin-left:0;margin-top:1.05pt;width:185.9pt;height:110.6pt;z-index:25168793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" filled="f" stroked="f">
                <v:textbox style="mso-fit-shape-to-text:t">
                  <w:txbxContent>
                    <w:p w14:paraId="7C96C6D9" w14:textId="77777777" w:rsidR="000A6397" w:rsidRPr="004902DE" w:rsidRDefault="000A6397" w:rsidP="00273407">
                      <w:pPr>
                        <w:jc w:val="center"/>
                        <w:rPr>
                          <w:b/>
                        </w:rPr>
                      </w:pPr>
                      <w:r w:rsidRPr="004902DE">
                        <w:rPr>
                          <w:b/>
                        </w:rPr>
                        <w:t>My Wife</w:t>
                      </w:r>
                    </w:p>
                  </w:txbxContent>
                </v:textbox>
                <w10:wrap type="square" anchorx="margin"/>
              </v:shape>
            </w:pict>
          </mc:Fallback>
        </mc:AlternateContent>
      </w:r>
    </w:p>
    <w:p w14:paraId="2E8ADF0E" w14:textId="5C221EB3" w:rsidR="00273407" w:rsidRPr="00273407" w:rsidRDefault="00273407" w:rsidP="00273407">
      <w:pPr>
        <w:rPr>
          <w:rFonts w:cs="Times New Roman"/>
          <w:color w:val="auto"/>
          <w:sz w:val="24"/>
          <w:szCs w:val="24"/>
        </w:rPr>
      </w:pPr>
    </w:p>
    <w:p w14:paraId="209BF5ED" w14:textId="77777777" w:rsidR="00273407" w:rsidRPr="00273407" w:rsidRDefault="00273407" w:rsidP="00273407">
      <w:pPr>
        <w:rPr>
          <w:rFonts w:cs="Times New Roman"/>
          <w:color w:val="auto"/>
          <w:sz w:val="24"/>
          <w:szCs w:val="24"/>
        </w:rPr>
      </w:pPr>
      <w:r w:rsidRPr="00273407">
        <w:rPr>
          <w:rFonts w:cs="Times New Roman"/>
          <w:noProof/>
          <w:color w:val="auto"/>
          <w:sz w:val="24"/>
          <w:szCs w:val="24"/>
        </w:rPr>
        <w:drawing>
          <wp:anchor distT="0" distB="0" distL="114300" distR="114300" simplePos="0" relativeHeight="251685888" behindDoc="1" locked="0" layoutInCell="1" allowOverlap="1" wp14:anchorId="6BF4A769" wp14:editId="23C76301">
            <wp:simplePos x="0" y="0"/>
            <wp:positionH relativeFrom="column">
              <wp:posOffset>-100462</wp:posOffset>
            </wp:positionH>
            <wp:positionV relativeFrom="paragraph">
              <wp:posOffset>152870</wp:posOffset>
            </wp:positionV>
            <wp:extent cx="1930006" cy="2003597"/>
            <wp:effectExtent l="0" t="0" r="0" b="0"/>
            <wp:wrapTight wrapText="bothSides">
              <wp:wrapPolygon edited="0">
                <wp:start x="8529" y="0"/>
                <wp:lineTo x="6823" y="616"/>
                <wp:lineTo x="2559" y="2875"/>
                <wp:lineTo x="2346" y="3697"/>
                <wp:lineTo x="426" y="6778"/>
                <wp:lineTo x="0" y="8832"/>
                <wp:lineTo x="0" y="13350"/>
                <wp:lineTo x="1706" y="16636"/>
                <wp:lineTo x="1706" y="17047"/>
                <wp:lineTo x="4904" y="19923"/>
                <wp:lineTo x="5331" y="20128"/>
                <wp:lineTo x="8956" y="21360"/>
                <wp:lineTo x="9595" y="21360"/>
                <wp:lineTo x="11728" y="21360"/>
                <wp:lineTo x="12580" y="21360"/>
                <wp:lineTo x="15992" y="20128"/>
                <wp:lineTo x="16419" y="19923"/>
                <wp:lineTo x="19617" y="17047"/>
                <wp:lineTo x="19617" y="16636"/>
                <wp:lineTo x="21323" y="13350"/>
                <wp:lineTo x="21323" y="9448"/>
                <wp:lineTo x="20896" y="6778"/>
                <wp:lineTo x="18977" y="3081"/>
                <wp:lineTo x="14500" y="616"/>
                <wp:lineTo x="12794" y="0"/>
                <wp:lineTo x="8529"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rotWithShape="1">
                    <a:blip r:embed="rId14" cstate="print">
                      <a:grayscl/>
                      <a:extLst>
                        <a:ext uri="{BEBA8EAE-BF5A-486C-A8C5-ECC9F3942E4B}">
                          <a14:imgProps xmlns:a14="http://schemas.microsoft.com/office/drawing/2010/main">
                            <a14:imgLayer r:embed="rId15">
                              <a14:imgEffect>
                                <a14:brightnessContrast bright="42000"/>
                              </a14:imgEffect>
                            </a14:imgLayer>
                          </a14:imgProps>
                        </a:ext>
                        <a:ext uri="{28A0092B-C50C-407E-A947-70E740481C1C}">
                          <a14:useLocalDpi xmlns:a14="http://schemas.microsoft.com/office/drawing/2010/main" val="0"/>
                        </a:ext>
                      </a:extLst>
                    </a:blip>
                    <a:srcRect l="14141" t="18478" r="26977"/>
                    <a:stretch/>
                  </pic:blipFill>
                  <pic:spPr bwMode="auto">
                    <a:xfrm>
                      <a:off x="0" y="0"/>
                      <a:ext cx="1930006" cy="2003597"/>
                    </a:xfrm>
                    <a:prstGeom prst="ellipse">
                      <a:avLst/>
                    </a:prstGeom>
                    <a:ln>
                      <a:noFill/>
                    </a:ln>
                    <a:effectLst>
                      <a:softEdge rad="112500"/>
                    </a:effectLst>
                    <a:extLst>
                      <a:ext uri="{53640926-AAD7-44D8-BBD7-CCE9431645EC}">
                        <a14:shadowObscured xmlns:a14="http://schemas.microsoft.com/office/drawing/2010/main"/>
                      </a:ext>
                    </a:extLst>
                  </pic:spPr>
                </pic:pic>
              </a:graphicData>
            </a:graphic>
          </wp:anchor>
        </w:drawing>
      </w:r>
    </w:p>
    <w:p w14:paraId="1A3656C6" w14:textId="7CD86652" w:rsidR="00273407" w:rsidRPr="00273407" w:rsidRDefault="00273407" w:rsidP="00273407">
      <w:pPr>
        <w:rPr>
          <w:rFonts w:cs="Times New Roman"/>
          <w:color w:val="auto"/>
          <w:sz w:val="24"/>
          <w:szCs w:val="24"/>
        </w:rPr>
      </w:pPr>
      <w:r w:rsidRPr="00273407">
        <w:rPr>
          <w:rFonts w:cs="Times New Roman"/>
          <w:noProof/>
          <w:color w:val="auto"/>
          <w:sz w:val="24"/>
          <w:szCs w:val="24"/>
        </w:rPr>
        <w:drawing>
          <wp:anchor distT="0" distB="0" distL="114300" distR="114300" simplePos="0" relativeHeight="251686912" behindDoc="1" locked="0" layoutInCell="1" allowOverlap="1" wp14:anchorId="332DDA95" wp14:editId="14945DDF">
            <wp:simplePos x="0" y="0"/>
            <wp:positionH relativeFrom="margin">
              <wp:posOffset>2083435</wp:posOffset>
            </wp:positionH>
            <wp:positionV relativeFrom="paragraph">
              <wp:posOffset>13970</wp:posOffset>
            </wp:positionV>
            <wp:extent cx="2036445" cy="1911350"/>
            <wp:effectExtent l="0" t="0" r="1905" b="0"/>
            <wp:wrapTight wrapText="bothSides">
              <wp:wrapPolygon edited="0">
                <wp:start x="8486" y="0"/>
                <wp:lineTo x="6668" y="646"/>
                <wp:lineTo x="2425" y="3014"/>
                <wp:lineTo x="2223" y="3875"/>
                <wp:lineTo x="404" y="7104"/>
                <wp:lineTo x="0" y="9257"/>
                <wp:lineTo x="0" y="12056"/>
                <wp:lineTo x="404" y="13993"/>
                <wp:lineTo x="2223" y="17868"/>
                <wp:lineTo x="6870" y="20882"/>
                <wp:lineTo x="9497" y="21313"/>
                <wp:lineTo x="11921" y="21313"/>
                <wp:lineTo x="14548" y="20882"/>
                <wp:lineTo x="19196" y="17868"/>
                <wp:lineTo x="21014" y="13993"/>
                <wp:lineTo x="21418" y="12056"/>
                <wp:lineTo x="21418" y="9257"/>
                <wp:lineTo x="21014" y="7104"/>
                <wp:lineTo x="19196" y="3229"/>
                <wp:lineTo x="14750" y="646"/>
                <wp:lineTo x="12932" y="0"/>
                <wp:lineTo x="8486"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16" cstate="print">
                      <a:grayscl/>
                      <a:extLst>
                        <a:ext uri="{28A0092B-C50C-407E-A947-70E740481C1C}">
                          <a14:useLocalDpi xmlns:a14="http://schemas.microsoft.com/office/drawing/2010/main" val="0"/>
                        </a:ext>
                      </a:extLst>
                    </a:blip>
                    <a:srcRect l="19337" t="10776" r="9379"/>
                    <a:stretch/>
                  </pic:blipFill>
                  <pic:spPr bwMode="auto">
                    <a:xfrm>
                      <a:off x="0" y="0"/>
                      <a:ext cx="2036445" cy="191135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AB9CF5" w14:textId="255EAD97" w:rsidR="00273407" w:rsidRPr="00273407" w:rsidRDefault="00273407" w:rsidP="00273407">
      <w:pPr>
        <w:rPr>
          <w:rFonts w:cs="Times New Roman"/>
          <w:color w:val="auto"/>
          <w:sz w:val="24"/>
          <w:szCs w:val="24"/>
        </w:rPr>
      </w:pPr>
    </w:p>
    <w:p w14:paraId="1FB1313B" w14:textId="493292CB" w:rsidR="00273407" w:rsidRPr="00273407" w:rsidRDefault="00273407" w:rsidP="00273407">
      <w:pPr>
        <w:rPr>
          <w:rFonts w:cs="Times New Roman"/>
          <w:color w:val="auto"/>
          <w:sz w:val="24"/>
          <w:szCs w:val="24"/>
        </w:rPr>
      </w:pPr>
    </w:p>
    <w:p w14:paraId="6BBA702F" w14:textId="0F0E387D" w:rsidR="00273407" w:rsidRPr="00273407" w:rsidRDefault="00273407" w:rsidP="00273407">
      <w:pPr>
        <w:rPr>
          <w:rFonts w:cs="Times New Roman"/>
          <w:color w:val="auto"/>
          <w:sz w:val="24"/>
          <w:szCs w:val="24"/>
        </w:rPr>
      </w:pPr>
    </w:p>
    <w:p w14:paraId="6A6EAD6A" w14:textId="77777777" w:rsidR="00273407" w:rsidRPr="00273407" w:rsidRDefault="00273407" w:rsidP="00273407">
      <w:pPr>
        <w:rPr>
          <w:rFonts w:cs="Times New Roman"/>
          <w:color w:val="auto"/>
          <w:sz w:val="24"/>
          <w:szCs w:val="24"/>
        </w:rPr>
      </w:pPr>
    </w:p>
    <w:p w14:paraId="32FF9C8B" w14:textId="19D9728E" w:rsidR="00273407" w:rsidRPr="00273407" w:rsidRDefault="00273407" w:rsidP="00273407">
      <w:pPr>
        <w:rPr>
          <w:rFonts w:cs="Times New Roman"/>
          <w:color w:val="auto"/>
          <w:sz w:val="24"/>
          <w:szCs w:val="24"/>
        </w:rPr>
      </w:pPr>
      <w:r w:rsidRPr="00273407">
        <w:rPr>
          <w:rFonts w:cs="Times New Roman"/>
          <w:noProof/>
          <w:color w:val="auto"/>
          <w:sz w:val="24"/>
          <w:szCs w:val="24"/>
        </w:rPr>
        <mc:AlternateContent>
          <mc:Choice Requires="wps">
            <w:drawing>
              <wp:anchor distT="45720" distB="45720" distL="114300" distR="114300" simplePos="0" relativeHeight="251695104" behindDoc="0" locked="0" layoutInCell="1" allowOverlap="1" wp14:anchorId="5E5609AC" wp14:editId="588198FF">
                <wp:simplePos x="0" y="0"/>
                <wp:positionH relativeFrom="margin">
                  <wp:posOffset>2314575</wp:posOffset>
                </wp:positionH>
                <wp:positionV relativeFrom="paragraph">
                  <wp:posOffset>161925</wp:posOffset>
                </wp:positionV>
                <wp:extent cx="2360930" cy="1404620"/>
                <wp:effectExtent l="0" t="0" r="0"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64C0708" w14:textId="77777777" w:rsidR="000A6397" w:rsidRPr="004902DE" w:rsidRDefault="000A6397" w:rsidP="00273407">
                            <w:pPr>
                              <w:jc w:val="center"/>
                              <w:rPr>
                                <w:b/>
                              </w:rPr>
                            </w:pPr>
                            <w:r w:rsidRPr="004902DE">
                              <w:rPr>
                                <w:b/>
                              </w:rPr>
                              <w:t xml:space="preserve">My </w:t>
                            </w:r>
                            <w:r>
                              <w:rPr>
                                <w:b/>
                              </w:rPr>
                              <w:t>Daughter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E5609AC" id="_x0000_s1027" type="#_x0000_t202" style="position:absolute;margin-left:182.25pt;margin-top:12.75pt;width:185.9pt;height:110.6pt;z-index:25169510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jsCIwIAACU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" stroked="f">
                <v:textbox style="mso-fit-shape-to-text:t">
                  <w:txbxContent>
                    <w:p w14:paraId="164C0708" w14:textId="77777777" w:rsidR="000A6397" w:rsidRPr="004902DE" w:rsidRDefault="000A6397" w:rsidP="00273407">
                      <w:pPr>
                        <w:jc w:val="center"/>
                        <w:rPr>
                          <w:b/>
                        </w:rPr>
                      </w:pPr>
                      <w:r w:rsidRPr="004902DE">
                        <w:rPr>
                          <w:b/>
                        </w:rPr>
                        <w:t xml:space="preserve">My </w:t>
                      </w:r>
                      <w:r>
                        <w:rPr>
                          <w:b/>
                        </w:rPr>
                        <w:t>Daughter</w:t>
                      </w:r>
                    </w:p>
                  </w:txbxContent>
                </v:textbox>
                <w10:wrap type="square" anchorx="margin"/>
              </v:shape>
            </w:pict>
          </mc:Fallback>
        </mc:AlternateContent>
      </w:r>
      <w:r w:rsidRPr="00273407">
        <w:rPr>
          <w:rFonts w:cs="Times New Roman"/>
          <w:noProof/>
          <w:color w:val="auto"/>
          <w:sz w:val="24"/>
          <w:szCs w:val="24"/>
        </w:rPr>
        <mc:AlternateContent>
          <mc:Choice Requires="wps">
            <w:drawing>
              <wp:anchor distT="45720" distB="45720" distL="114300" distR="114300" simplePos="0" relativeHeight="251688960" behindDoc="0" locked="0" layoutInCell="1" allowOverlap="1" wp14:anchorId="63CFB8A8" wp14:editId="7600B2CE">
                <wp:simplePos x="0" y="0"/>
                <wp:positionH relativeFrom="margin">
                  <wp:posOffset>0</wp:posOffset>
                </wp:positionH>
                <wp:positionV relativeFrom="paragraph">
                  <wp:posOffset>162330</wp:posOffset>
                </wp:positionV>
                <wp:extent cx="2360930" cy="1404620"/>
                <wp:effectExtent l="0" t="0" r="0" b="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2A9A089" w14:textId="77777777" w:rsidR="000A6397" w:rsidRPr="004902DE" w:rsidRDefault="000A6397" w:rsidP="00273407">
                            <w:pPr>
                              <w:jc w:val="center"/>
                              <w:rPr>
                                <w:b/>
                              </w:rPr>
                            </w:pPr>
                            <w:r w:rsidRPr="004902DE">
                              <w:rPr>
                                <w:b/>
                              </w:rPr>
                              <w:t xml:space="preserve">My </w:t>
                            </w:r>
                            <w:r>
                              <w:rPr>
                                <w:b/>
                              </w:rPr>
                              <w:t>Son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3CFB8A8" id="_x0000_s1028" type="#_x0000_t202" style="position:absolute;margin-left:0;margin-top:12.8pt;width:185.9pt;height:110.6pt;z-index:25168896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Y8M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" stroked="f">
                <v:textbox style="mso-fit-shape-to-text:t">
                  <w:txbxContent>
                    <w:p w14:paraId="52A9A089" w14:textId="77777777" w:rsidR="000A6397" w:rsidRPr="004902DE" w:rsidRDefault="000A6397" w:rsidP="00273407">
                      <w:pPr>
                        <w:jc w:val="center"/>
                        <w:rPr>
                          <w:b/>
                        </w:rPr>
                      </w:pPr>
                      <w:r w:rsidRPr="004902DE">
                        <w:rPr>
                          <w:b/>
                        </w:rPr>
                        <w:t xml:space="preserve">My </w:t>
                      </w:r>
                      <w:r>
                        <w:rPr>
                          <w:b/>
                        </w:rPr>
                        <w:t>Son</w:t>
                      </w:r>
                    </w:p>
                  </w:txbxContent>
                </v:textbox>
                <w10:wrap type="square" anchorx="margin"/>
              </v:shape>
            </w:pict>
          </mc:Fallback>
        </mc:AlternateContent>
      </w:r>
    </w:p>
    <w:p w14:paraId="13253C97" w14:textId="49D5603A" w:rsidR="00273407" w:rsidRPr="00273407" w:rsidRDefault="00273407" w:rsidP="00273407">
      <w:pPr>
        <w:rPr>
          <w:rFonts w:cs="Times New Roman"/>
          <w:color w:val="auto"/>
          <w:sz w:val="24"/>
          <w:szCs w:val="24"/>
        </w:rPr>
      </w:pPr>
    </w:p>
    <w:p w14:paraId="480F83DE" w14:textId="0FCE0886" w:rsidR="00273407" w:rsidRPr="00273407" w:rsidRDefault="00273407" w:rsidP="00273407">
      <w:pPr>
        <w:jc w:val="center"/>
        <w:rPr>
          <w:rFonts w:cs="Times New Roman"/>
          <w:b/>
          <w:color w:val="auto"/>
          <w:sz w:val="40"/>
          <w:szCs w:val="40"/>
        </w:rPr>
      </w:pPr>
      <w:r w:rsidRPr="00273407">
        <w:rPr>
          <w:rFonts w:cs="Times New Roman"/>
          <w:b/>
          <w:color w:val="auto"/>
          <w:sz w:val="40"/>
          <w:szCs w:val="40"/>
        </w:rPr>
        <w:lastRenderedPageBreak/>
        <w:t xml:space="preserve">IMPACT * INSPIRE * INFLUENCE </w:t>
      </w:r>
    </w:p>
    <w:p w14:paraId="1642AB61" w14:textId="77777777" w:rsidR="00273407" w:rsidRPr="00273407" w:rsidRDefault="00273407" w:rsidP="00273407">
      <w:pPr>
        <w:jc w:val="center"/>
        <w:rPr>
          <w:rFonts w:cs="Times New Roman"/>
          <w:b/>
          <w:color w:val="auto"/>
          <w:sz w:val="36"/>
          <w:szCs w:val="36"/>
        </w:rPr>
      </w:pPr>
      <w:r w:rsidRPr="00273407">
        <w:rPr>
          <w:rFonts w:cs="Times New Roman"/>
          <w:b/>
          <w:color w:val="auto"/>
          <w:sz w:val="36"/>
          <w:szCs w:val="36"/>
        </w:rPr>
        <w:t>“Share This Book”</w:t>
      </w:r>
    </w:p>
    <w:p w14:paraId="16B5568C" w14:textId="77777777" w:rsidR="00273407" w:rsidRPr="00273407" w:rsidRDefault="00273407" w:rsidP="00273407">
      <w:pPr>
        <w:jc w:val="center"/>
        <w:rPr>
          <w:rFonts w:cs="Times New Roman"/>
          <w:b/>
          <w:color w:val="auto"/>
          <w:sz w:val="36"/>
          <w:szCs w:val="36"/>
        </w:rPr>
      </w:pPr>
    </w:p>
    <w:p w14:paraId="45C5F613" w14:textId="1FA5D5A0" w:rsidR="00273407" w:rsidRPr="00273407" w:rsidRDefault="00DF0C3B" w:rsidP="00273407">
      <w:pPr>
        <w:jc w:val="center"/>
        <w:rPr>
          <w:rFonts w:cs="Times New Roman"/>
          <w:color w:val="auto"/>
          <w:sz w:val="24"/>
          <w:szCs w:val="24"/>
        </w:rPr>
      </w:pPr>
      <w:r>
        <w:rPr>
          <w:noProof/>
        </w:rPr>
        <w:drawing>
          <wp:inline distT="0" distB="0" distL="0" distR="0" wp14:anchorId="5CC64A21" wp14:editId="651A20A6">
            <wp:extent cx="1513489" cy="23436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5891" cy="2347376"/>
                    </a:xfrm>
                    <a:prstGeom prst="rect">
                      <a:avLst/>
                    </a:prstGeom>
                    <a:noFill/>
                    <a:ln>
                      <a:noFill/>
                    </a:ln>
                  </pic:spPr>
                </pic:pic>
              </a:graphicData>
            </a:graphic>
          </wp:inline>
        </w:drawing>
      </w:r>
    </w:p>
    <w:p w14:paraId="567E201A" w14:textId="77777777" w:rsidR="00273407" w:rsidRPr="00273407" w:rsidRDefault="00273407" w:rsidP="00273407">
      <w:pPr>
        <w:jc w:val="center"/>
        <w:rPr>
          <w:rFonts w:cs="Times New Roman"/>
          <w:color w:val="auto"/>
          <w:sz w:val="24"/>
          <w:szCs w:val="24"/>
        </w:rPr>
      </w:pPr>
    </w:p>
    <w:p w14:paraId="3FA2602F" w14:textId="28FAF00F" w:rsidR="00273407" w:rsidRPr="00273407" w:rsidRDefault="00273407" w:rsidP="00273407">
      <w:pPr>
        <w:jc w:val="center"/>
        <w:rPr>
          <w:rFonts w:cs="Times New Roman"/>
          <w:color w:val="auto"/>
          <w:sz w:val="24"/>
          <w:szCs w:val="24"/>
        </w:rPr>
      </w:pPr>
    </w:p>
    <w:p w14:paraId="787360C6" w14:textId="5831F51B" w:rsidR="00273407" w:rsidRPr="00273407" w:rsidRDefault="00273407" w:rsidP="00273407">
      <w:pPr>
        <w:jc w:val="center"/>
        <w:rPr>
          <w:rFonts w:cs="Times New Roman"/>
          <w:color w:val="auto"/>
          <w:sz w:val="24"/>
          <w:szCs w:val="24"/>
        </w:rPr>
      </w:pPr>
      <w:r w:rsidRPr="00273407">
        <w:rPr>
          <w:rFonts w:cs="Times New Roman"/>
          <w:color w:val="auto"/>
          <w:sz w:val="24"/>
          <w:szCs w:val="24"/>
        </w:rPr>
        <w:t>Retail $24.95</w:t>
      </w:r>
    </w:p>
    <w:p w14:paraId="7D548CF4" w14:textId="77777777" w:rsidR="00273407" w:rsidRPr="00273407" w:rsidRDefault="00273407" w:rsidP="00273407">
      <w:pPr>
        <w:jc w:val="center"/>
        <w:rPr>
          <w:rFonts w:cs="Times New Roman"/>
          <w:color w:val="auto"/>
          <w:sz w:val="24"/>
          <w:szCs w:val="24"/>
        </w:rPr>
      </w:pPr>
    </w:p>
    <w:p w14:paraId="2FB064C1" w14:textId="77777777" w:rsidR="00273407" w:rsidRPr="00273407" w:rsidRDefault="00273407" w:rsidP="00273407">
      <w:pPr>
        <w:jc w:val="center"/>
        <w:rPr>
          <w:rFonts w:cs="Times New Roman"/>
          <w:color w:val="auto"/>
          <w:sz w:val="24"/>
          <w:szCs w:val="24"/>
        </w:rPr>
      </w:pPr>
      <w:r w:rsidRPr="00273407">
        <w:rPr>
          <w:rFonts w:cs="Times New Roman"/>
          <w:color w:val="auto"/>
          <w:sz w:val="24"/>
          <w:szCs w:val="24"/>
        </w:rPr>
        <w:t xml:space="preserve">Special Quantity Discounts </w:t>
      </w:r>
    </w:p>
    <w:p w14:paraId="1D15FA2F" w14:textId="77777777" w:rsidR="00273407" w:rsidRPr="00273407" w:rsidRDefault="00273407" w:rsidP="00273407">
      <w:pPr>
        <w:jc w:val="center"/>
        <w:rPr>
          <w:rFonts w:cs="Times New Roman"/>
          <w:color w:val="auto"/>
          <w:sz w:val="24"/>
          <w:szCs w:val="24"/>
        </w:rPr>
      </w:pPr>
      <w:r w:rsidRPr="00273407">
        <w:rPr>
          <w:rFonts w:cs="Times New Roman"/>
          <w:noProof/>
          <w:color w:val="auto"/>
          <w:sz w:val="24"/>
          <w:szCs w:val="24"/>
        </w:rPr>
        <w:drawing>
          <wp:anchor distT="0" distB="0" distL="114300" distR="114300" simplePos="0" relativeHeight="251682816" behindDoc="0" locked="0" layoutInCell="1" allowOverlap="1" wp14:anchorId="766E1C6D" wp14:editId="79457B21">
            <wp:simplePos x="0" y="0"/>
            <wp:positionH relativeFrom="column">
              <wp:posOffset>1085982</wp:posOffset>
            </wp:positionH>
            <wp:positionV relativeFrom="paragraph">
              <wp:posOffset>108816</wp:posOffset>
            </wp:positionV>
            <wp:extent cx="2078488" cy="972586"/>
            <wp:effectExtent l="0" t="0" r="0" b="0"/>
            <wp:wrapSquare wrapText="bothSides"/>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8488" cy="972586"/>
                    </a:xfrm>
                    <a:prstGeom prst="rect">
                      <a:avLst/>
                    </a:prstGeom>
                    <a:noFill/>
                    <a:ln>
                      <a:noFill/>
                    </a:ln>
                  </pic:spPr>
                </pic:pic>
              </a:graphicData>
            </a:graphic>
          </wp:anchor>
        </w:drawing>
      </w:r>
    </w:p>
    <w:p w14:paraId="6F2BAE25" w14:textId="77777777" w:rsidR="00273407" w:rsidRPr="00273407" w:rsidRDefault="00273407" w:rsidP="00273407">
      <w:pPr>
        <w:jc w:val="center"/>
        <w:rPr>
          <w:rFonts w:cs="Times New Roman"/>
          <w:color w:val="auto"/>
          <w:sz w:val="24"/>
          <w:szCs w:val="24"/>
        </w:rPr>
      </w:pPr>
    </w:p>
    <w:p w14:paraId="79C4AFCF" w14:textId="77777777" w:rsidR="00273407" w:rsidRPr="00273407" w:rsidRDefault="00273407" w:rsidP="00273407">
      <w:pPr>
        <w:jc w:val="center"/>
        <w:rPr>
          <w:rFonts w:cs="Times New Roman"/>
          <w:color w:val="auto"/>
          <w:sz w:val="24"/>
          <w:szCs w:val="24"/>
        </w:rPr>
      </w:pPr>
    </w:p>
    <w:p w14:paraId="09998779" w14:textId="77777777" w:rsidR="00273407" w:rsidRPr="00273407" w:rsidRDefault="00273407" w:rsidP="00273407">
      <w:pPr>
        <w:jc w:val="center"/>
        <w:rPr>
          <w:rFonts w:cs="Times New Roman"/>
          <w:color w:val="auto"/>
          <w:sz w:val="24"/>
          <w:szCs w:val="24"/>
        </w:rPr>
      </w:pPr>
    </w:p>
    <w:p w14:paraId="61EED664" w14:textId="77777777" w:rsidR="00273407" w:rsidRPr="00273407" w:rsidRDefault="00273407" w:rsidP="00273407">
      <w:pPr>
        <w:jc w:val="center"/>
        <w:rPr>
          <w:rFonts w:cs="Times New Roman"/>
          <w:color w:val="auto"/>
          <w:sz w:val="24"/>
          <w:szCs w:val="24"/>
        </w:rPr>
      </w:pPr>
    </w:p>
    <w:p w14:paraId="22A3A554" w14:textId="77777777" w:rsidR="00273407" w:rsidRPr="00273407" w:rsidRDefault="00273407" w:rsidP="00273407">
      <w:pPr>
        <w:jc w:val="center"/>
        <w:rPr>
          <w:rFonts w:cs="Times New Roman"/>
          <w:color w:val="auto"/>
          <w:sz w:val="24"/>
          <w:szCs w:val="24"/>
        </w:rPr>
      </w:pPr>
    </w:p>
    <w:p w14:paraId="7B0A49AD" w14:textId="77777777" w:rsidR="00273407" w:rsidRPr="00273407" w:rsidRDefault="00273407" w:rsidP="00273407">
      <w:pPr>
        <w:jc w:val="center"/>
        <w:rPr>
          <w:rFonts w:cs="Times New Roman"/>
          <w:color w:val="auto"/>
          <w:sz w:val="24"/>
          <w:szCs w:val="24"/>
        </w:rPr>
      </w:pPr>
    </w:p>
    <w:p w14:paraId="54B95A99" w14:textId="77777777" w:rsidR="00273407" w:rsidRPr="00273407" w:rsidRDefault="00273407" w:rsidP="00273407">
      <w:pPr>
        <w:jc w:val="center"/>
        <w:rPr>
          <w:rFonts w:cs="Times New Roman"/>
          <w:color w:val="auto"/>
          <w:sz w:val="24"/>
          <w:szCs w:val="24"/>
        </w:rPr>
      </w:pPr>
      <w:r w:rsidRPr="00273407">
        <w:rPr>
          <w:rFonts w:cs="Times New Roman"/>
          <w:color w:val="auto"/>
          <w:sz w:val="24"/>
          <w:szCs w:val="24"/>
        </w:rPr>
        <w:t>To Place an Order Contact:</w:t>
      </w:r>
    </w:p>
    <w:p w14:paraId="65D57705" w14:textId="77777777" w:rsidR="00273407" w:rsidRPr="00273407" w:rsidRDefault="00273407" w:rsidP="00273407">
      <w:pPr>
        <w:jc w:val="center"/>
        <w:rPr>
          <w:rFonts w:cs="Times New Roman"/>
          <w:color w:val="auto"/>
          <w:sz w:val="24"/>
          <w:szCs w:val="24"/>
        </w:rPr>
      </w:pPr>
      <w:r w:rsidRPr="00273407">
        <w:rPr>
          <w:rFonts w:cs="Times New Roman"/>
          <w:color w:val="auto"/>
          <w:sz w:val="24"/>
          <w:szCs w:val="24"/>
        </w:rPr>
        <w:t>(480) 442-3056</w:t>
      </w:r>
    </w:p>
    <w:p w14:paraId="4943FA0B" w14:textId="77777777" w:rsidR="00273407" w:rsidRPr="00273407" w:rsidRDefault="00DF0C3B" w:rsidP="00273407">
      <w:pPr>
        <w:jc w:val="center"/>
        <w:rPr>
          <w:rFonts w:cs="Times New Roman"/>
          <w:color w:val="auto"/>
          <w:sz w:val="24"/>
          <w:szCs w:val="24"/>
        </w:rPr>
      </w:pPr>
      <w:hyperlink r:id="rId18" w:history="1">
        <w:r w:rsidR="00273407" w:rsidRPr="00273407">
          <w:rPr>
            <w:rFonts w:cs="Times New Roman"/>
            <w:color w:val="0000FF" w:themeColor="hyperlink"/>
            <w:sz w:val="24"/>
            <w:szCs w:val="24"/>
            <w:u w:val="single"/>
          </w:rPr>
          <w:t>Info@drwillspeaks.com</w:t>
        </w:r>
      </w:hyperlink>
      <w:r w:rsidR="00273407" w:rsidRPr="00273407">
        <w:rPr>
          <w:rFonts w:cs="Times New Roman"/>
          <w:color w:val="auto"/>
          <w:sz w:val="24"/>
          <w:szCs w:val="24"/>
        </w:rPr>
        <w:t xml:space="preserve"> </w:t>
      </w:r>
    </w:p>
    <w:p w14:paraId="4FDC622B" w14:textId="77777777" w:rsidR="00273407" w:rsidRPr="00273407" w:rsidRDefault="00273407" w:rsidP="00273407">
      <w:pPr>
        <w:jc w:val="center"/>
        <w:rPr>
          <w:rFonts w:cs="Times New Roman"/>
          <w:color w:val="auto"/>
          <w:sz w:val="24"/>
          <w:szCs w:val="24"/>
        </w:rPr>
      </w:pPr>
      <w:r w:rsidRPr="00273407">
        <w:rPr>
          <w:rFonts w:cs="Times New Roman"/>
          <w:color w:val="auto"/>
          <w:sz w:val="24"/>
          <w:szCs w:val="24"/>
        </w:rPr>
        <w:t>www.drwillspeaks.com</w:t>
      </w:r>
    </w:p>
    <w:p w14:paraId="4FC850FB" w14:textId="77777777" w:rsidR="00273407" w:rsidRPr="00273407" w:rsidRDefault="00273407" w:rsidP="00273407">
      <w:pPr>
        <w:jc w:val="center"/>
        <w:rPr>
          <w:rFonts w:cs="Times New Roman"/>
          <w:b/>
          <w:color w:val="auto"/>
          <w:sz w:val="52"/>
          <w:szCs w:val="52"/>
        </w:rPr>
      </w:pPr>
      <w:r w:rsidRPr="00273407">
        <w:rPr>
          <w:rFonts w:cs="Times New Roman"/>
          <w:b/>
          <w:color w:val="auto"/>
          <w:sz w:val="52"/>
          <w:szCs w:val="52"/>
        </w:rPr>
        <w:lastRenderedPageBreak/>
        <w:t>BRING IN ONE OF</w:t>
      </w:r>
    </w:p>
    <w:p w14:paraId="52D79ED9" w14:textId="77777777" w:rsidR="00273407" w:rsidRPr="00273407" w:rsidRDefault="00273407" w:rsidP="00273407">
      <w:pPr>
        <w:jc w:val="center"/>
        <w:rPr>
          <w:rFonts w:cs="Times New Roman"/>
          <w:b/>
          <w:color w:val="auto"/>
          <w:sz w:val="52"/>
          <w:szCs w:val="52"/>
        </w:rPr>
      </w:pPr>
      <w:r w:rsidRPr="00273407">
        <w:rPr>
          <w:rFonts w:cs="Times New Roman"/>
          <w:b/>
          <w:color w:val="auto"/>
          <w:sz w:val="52"/>
          <w:szCs w:val="52"/>
        </w:rPr>
        <w:t xml:space="preserve">THE MOST REQUESTED </w:t>
      </w:r>
    </w:p>
    <w:p w14:paraId="34F5D9BA" w14:textId="77777777" w:rsidR="00273407" w:rsidRPr="00273407" w:rsidRDefault="00273407" w:rsidP="00273407">
      <w:pPr>
        <w:jc w:val="center"/>
        <w:rPr>
          <w:rFonts w:cs="Times New Roman"/>
          <w:b/>
          <w:color w:val="auto"/>
          <w:sz w:val="52"/>
          <w:szCs w:val="52"/>
        </w:rPr>
      </w:pPr>
      <w:r w:rsidRPr="00273407">
        <w:rPr>
          <w:rFonts w:cs="Times New Roman"/>
          <w:b/>
          <w:color w:val="auto"/>
          <w:sz w:val="52"/>
          <w:szCs w:val="52"/>
        </w:rPr>
        <w:t xml:space="preserve">SPEAKERS FOR YOUR </w:t>
      </w:r>
    </w:p>
    <w:p w14:paraId="56AE87D1" w14:textId="77777777" w:rsidR="00273407" w:rsidRPr="00273407" w:rsidRDefault="00273407" w:rsidP="00273407">
      <w:pPr>
        <w:jc w:val="center"/>
        <w:rPr>
          <w:rFonts w:cs="Times New Roman"/>
          <w:color w:val="auto"/>
          <w:sz w:val="52"/>
          <w:szCs w:val="52"/>
        </w:rPr>
      </w:pPr>
      <w:r w:rsidRPr="00273407">
        <w:rPr>
          <w:rFonts w:cs="Times New Roman"/>
          <w:b/>
          <w:noProof/>
          <w:color w:val="auto"/>
          <w:sz w:val="24"/>
          <w:szCs w:val="24"/>
        </w:rPr>
        <w:drawing>
          <wp:anchor distT="0" distB="0" distL="114300" distR="114300" simplePos="0" relativeHeight="251681792" behindDoc="1" locked="0" layoutInCell="1" allowOverlap="1" wp14:anchorId="799192CD" wp14:editId="60B9BF60">
            <wp:simplePos x="0" y="0"/>
            <wp:positionH relativeFrom="column">
              <wp:posOffset>-17145</wp:posOffset>
            </wp:positionH>
            <wp:positionV relativeFrom="paragraph">
              <wp:posOffset>514985</wp:posOffset>
            </wp:positionV>
            <wp:extent cx="4115435" cy="2584437"/>
            <wp:effectExtent l="133350" t="57150" r="75565" b="140335"/>
            <wp:wrapTight wrapText="bothSides">
              <wp:wrapPolygon edited="0">
                <wp:start x="1100" y="-478"/>
                <wp:lineTo x="-600" y="-159"/>
                <wp:lineTo x="-700" y="20225"/>
                <wp:lineTo x="-400" y="21021"/>
                <wp:lineTo x="1500" y="22614"/>
                <wp:lineTo x="19697" y="22614"/>
                <wp:lineTo x="19797" y="22295"/>
                <wp:lineTo x="21597" y="20384"/>
                <wp:lineTo x="21897" y="17677"/>
                <wp:lineTo x="21797" y="2389"/>
                <wp:lineTo x="20197" y="0"/>
                <wp:lineTo x="20097" y="-478"/>
                <wp:lineTo x="1100" y="-478"/>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4115435" cy="258443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273407">
        <w:rPr>
          <w:rFonts w:cs="Times New Roman"/>
          <w:b/>
          <w:color w:val="auto"/>
          <w:sz w:val="52"/>
          <w:szCs w:val="52"/>
        </w:rPr>
        <w:t>NEXT EVENT</w:t>
      </w:r>
      <w:r w:rsidRPr="00273407">
        <w:rPr>
          <w:rFonts w:cs="Times New Roman"/>
          <w:color w:val="auto"/>
          <w:sz w:val="52"/>
          <w:szCs w:val="52"/>
        </w:rPr>
        <w:t xml:space="preserve"> </w:t>
      </w:r>
    </w:p>
    <w:p w14:paraId="009D2F34" w14:textId="77777777" w:rsidR="00273407" w:rsidRPr="00273407" w:rsidRDefault="00273407" w:rsidP="00273407">
      <w:pPr>
        <w:jc w:val="center"/>
        <w:rPr>
          <w:rFonts w:cs="Times New Roman"/>
          <w:b/>
          <w:color w:val="auto"/>
          <w:szCs w:val="28"/>
        </w:rPr>
      </w:pPr>
      <w:r w:rsidRPr="00273407">
        <w:rPr>
          <w:rFonts w:cs="Times New Roman"/>
          <w:b/>
          <w:color w:val="auto"/>
          <w:szCs w:val="28"/>
        </w:rPr>
        <w:t>TO CONTACT OR BOOK DR. WILL TO SPEAK:</w:t>
      </w:r>
    </w:p>
    <w:p w14:paraId="29287BF0" w14:textId="77777777" w:rsidR="00273407" w:rsidRPr="00273407" w:rsidRDefault="00273407" w:rsidP="00273407">
      <w:pPr>
        <w:jc w:val="center"/>
        <w:rPr>
          <w:rFonts w:cs="Times New Roman"/>
          <w:color w:val="auto"/>
          <w:sz w:val="24"/>
          <w:szCs w:val="24"/>
        </w:rPr>
      </w:pPr>
    </w:p>
    <w:p w14:paraId="112779D0" w14:textId="77777777" w:rsidR="00273407" w:rsidRPr="00273407" w:rsidRDefault="00273407" w:rsidP="00273407">
      <w:pPr>
        <w:jc w:val="center"/>
        <w:rPr>
          <w:rFonts w:cs="Times New Roman"/>
          <w:color w:val="auto"/>
          <w:szCs w:val="28"/>
        </w:rPr>
      </w:pPr>
      <w:r w:rsidRPr="00273407">
        <w:rPr>
          <w:rFonts w:cs="Times New Roman"/>
          <w:color w:val="auto"/>
          <w:szCs w:val="28"/>
        </w:rPr>
        <w:t xml:space="preserve">Dr. Will Speaks, LLC </w:t>
      </w:r>
    </w:p>
    <w:p w14:paraId="3278D474" w14:textId="77777777" w:rsidR="00273407" w:rsidRPr="00273407" w:rsidRDefault="00273407" w:rsidP="00273407">
      <w:pPr>
        <w:jc w:val="center"/>
        <w:rPr>
          <w:rFonts w:cs="Times New Roman"/>
          <w:color w:val="auto"/>
          <w:szCs w:val="28"/>
        </w:rPr>
      </w:pPr>
      <w:r w:rsidRPr="00273407">
        <w:rPr>
          <w:rFonts w:cs="Times New Roman"/>
          <w:color w:val="auto"/>
          <w:szCs w:val="28"/>
        </w:rPr>
        <w:t>4802 E. RAY RD</w:t>
      </w:r>
    </w:p>
    <w:p w14:paraId="607B2497" w14:textId="77777777" w:rsidR="00273407" w:rsidRPr="00273407" w:rsidRDefault="00273407" w:rsidP="00273407">
      <w:pPr>
        <w:jc w:val="center"/>
        <w:rPr>
          <w:rFonts w:cs="Times New Roman"/>
          <w:color w:val="auto"/>
          <w:szCs w:val="28"/>
        </w:rPr>
      </w:pPr>
      <w:r w:rsidRPr="00273407">
        <w:rPr>
          <w:rFonts w:cs="Times New Roman"/>
          <w:color w:val="auto"/>
          <w:szCs w:val="28"/>
        </w:rPr>
        <w:t>STE. 23-122</w:t>
      </w:r>
    </w:p>
    <w:p w14:paraId="6F37B11F" w14:textId="77777777" w:rsidR="00273407" w:rsidRPr="00273407" w:rsidRDefault="00273407" w:rsidP="00273407">
      <w:pPr>
        <w:jc w:val="center"/>
        <w:rPr>
          <w:rFonts w:cs="Times New Roman"/>
          <w:color w:val="auto"/>
          <w:szCs w:val="28"/>
        </w:rPr>
      </w:pPr>
      <w:r w:rsidRPr="00273407">
        <w:rPr>
          <w:rFonts w:cs="Times New Roman"/>
          <w:color w:val="auto"/>
          <w:szCs w:val="28"/>
        </w:rPr>
        <w:t>Phoenix, Az 85044</w:t>
      </w:r>
    </w:p>
    <w:p w14:paraId="4692E8F3" w14:textId="77777777" w:rsidR="00273407" w:rsidRPr="00273407" w:rsidRDefault="00273407" w:rsidP="00273407">
      <w:pPr>
        <w:jc w:val="center"/>
        <w:rPr>
          <w:rFonts w:cs="Times New Roman"/>
          <w:color w:val="auto"/>
          <w:sz w:val="24"/>
          <w:szCs w:val="24"/>
        </w:rPr>
      </w:pPr>
      <w:r w:rsidRPr="00273407">
        <w:rPr>
          <w:rFonts w:cs="Times New Roman"/>
          <w:color w:val="auto"/>
          <w:sz w:val="24"/>
          <w:szCs w:val="24"/>
        </w:rPr>
        <w:t>(480) 442-3056</w:t>
      </w:r>
    </w:p>
    <w:p w14:paraId="0CFF8155" w14:textId="77777777" w:rsidR="00273407" w:rsidRPr="00273407" w:rsidRDefault="00DF0C3B" w:rsidP="00273407">
      <w:pPr>
        <w:jc w:val="center"/>
        <w:rPr>
          <w:rFonts w:cs="Times New Roman"/>
          <w:color w:val="auto"/>
          <w:sz w:val="24"/>
          <w:szCs w:val="24"/>
        </w:rPr>
      </w:pPr>
      <w:hyperlink r:id="rId20" w:history="1">
        <w:r w:rsidR="00273407" w:rsidRPr="00273407">
          <w:rPr>
            <w:rFonts w:cs="Times New Roman"/>
            <w:color w:val="0000FF" w:themeColor="hyperlink"/>
            <w:sz w:val="24"/>
            <w:szCs w:val="24"/>
            <w:u w:val="single"/>
          </w:rPr>
          <w:t>Info@drwillspeaks.com</w:t>
        </w:r>
      </w:hyperlink>
      <w:r w:rsidR="00273407" w:rsidRPr="00273407">
        <w:rPr>
          <w:rFonts w:cs="Times New Roman"/>
          <w:color w:val="auto"/>
          <w:sz w:val="24"/>
          <w:szCs w:val="24"/>
        </w:rPr>
        <w:t xml:space="preserve"> </w:t>
      </w:r>
    </w:p>
    <w:p w14:paraId="41113F32" w14:textId="77777777" w:rsidR="00273407" w:rsidRPr="00273407" w:rsidRDefault="00DF0C3B" w:rsidP="00273407">
      <w:pPr>
        <w:jc w:val="center"/>
        <w:rPr>
          <w:rFonts w:cs="Times New Roman"/>
          <w:color w:val="auto"/>
          <w:sz w:val="24"/>
          <w:szCs w:val="24"/>
        </w:rPr>
      </w:pPr>
      <w:hyperlink r:id="rId21" w:history="1">
        <w:r w:rsidR="00273407" w:rsidRPr="00273407">
          <w:rPr>
            <w:rFonts w:cs="Times New Roman"/>
            <w:color w:val="0000FF" w:themeColor="hyperlink"/>
            <w:sz w:val="24"/>
            <w:szCs w:val="24"/>
            <w:u w:val="single"/>
          </w:rPr>
          <w:t>www.drwillspeaks.com</w:t>
        </w:r>
      </w:hyperlink>
    </w:p>
    <w:p w14:paraId="466F4AFD" w14:textId="77777777" w:rsidR="00273407" w:rsidRPr="00273407" w:rsidRDefault="00273407" w:rsidP="00273407">
      <w:pPr>
        <w:jc w:val="center"/>
        <w:rPr>
          <w:rFonts w:cs="Times New Roman"/>
          <w:b/>
          <w:color w:val="auto"/>
          <w:sz w:val="44"/>
          <w:szCs w:val="44"/>
        </w:rPr>
      </w:pPr>
      <w:r w:rsidRPr="00273407">
        <w:rPr>
          <w:rFonts w:cs="Times New Roman"/>
          <w:b/>
          <w:color w:val="auto"/>
          <w:sz w:val="44"/>
          <w:szCs w:val="44"/>
        </w:rPr>
        <w:lastRenderedPageBreak/>
        <w:t xml:space="preserve">GIVE ME THE MIC </w:t>
      </w:r>
    </w:p>
    <w:p w14:paraId="369CA00E" w14:textId="77777777" w:rsidR="00273407" w:rsidRPr="00273407" w:rsidRDefault="00273407" w:rsidP="00273407">
      <w:pPr>
        <w:jc w:val="center"/>
        <w:rPr>
          <w:rFonts w:cs="Times New Roman"/>
          <w:b/>
          <w:color w:val="auto"/>
          <w:sz w:val="44"/>
          <w:szCs w:val="44"/>
        </w:rPr>
      </w:pPr>
      <w:r w:rsidRPr="00273407">
        <w:rPr>
          <w:rFonts w:cs="Times New Roman"/>
          <w:b/>
          <w:color w:val="auto"/>
          <w:sz w:val="44"/>
          <w:szCs w:val="44"/>
        </w:rPr>
        <w:t xml:space="preserve">SPEAKERS TRAINING™ </w:t>
      </w:r>
    </w:p>
    <w:p w14:paraId="31B51240" w14:textId="77777777" w:rsidR="00273407" w:rsidRPr="00273407" w:rsidRDefault="00273407" w:rsidP="00273407">
      <w:pPr>
        <w:jc w:val="center"/>
        <w:rPr>
          <w:rFonts w:cs="Times New Roman"/>
          <w:color w:val="auto"/>
          <w:sz w:val="36"/>
          <w:szCs w:val="36"/>
        </w:rPr>
      </w:pPr>
      <w:r w:rsidRPr="00273407">
        <w:rPr>
          <w:rFonts w:cs="Times New Roman"/>
          <w:noProof/>
          <w:color w:val="auto"/>
          <w:sz w:val="52"/>
          <w:szCs w:val="52"/>
        </w:rPr>
        <w:drawing>
          <wp:anchor distT="0" distB="0" distL="114300" distR="114300" simplePos="0" relativeHeight="251683840" behindDoc="1" locked="0" layoutInCell="1" allowOverlap="1" wp14:anchorId="50EFBE49" wp14:editId="1863CC64">
            <wp:simplePos x="0" y="0"/>
            <wp:positionH relativeFrom="column">
              <wp:posOffset>95885</wp:posOffset>
            </wp:positionH>
            <wp:positionV relativeFrom="paragraph">
              <wp:posOffset>282575</wp:posOffset>
            </wp:positionV>
            <wp:extent cx="4115435" cy="1548765"/>
            <wp:effectExtent l="152400" t="152400" r="361315" b="356235"/>
            <wp:wrapTight wrapText="bothSides">
              <wp:wrapPolygon edited="0">
                <wp:start x="400" y="-2125"/>
                <wp:lineTo x="-800" y="-1594"/>
                <wp:lineTo x="-800" y="22583"/>
                <wp:lineTo x="-500" y="24177"/>
                <wp:lineTo x="600" y="25771"/>
                <wp:lineTo x="700" y="26303"/>
                <wp:lineTo x="21897" y="26303"/>
                <wp:lineTo x="21997" y="25771"/>
                <wp:lineTo x="23096" y="23911"/>
                <wp:lineTo x="23396" y="19661"/>
                <wp:lineTo x="23396" y="2657"/>
                <wp:lineTo x="22197" y="-1328"/>
                <wp:lineTo x="22097" y="-2125"/>
                <wp:lineTo x="400" y="-212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4115435" cy="1548765"/>
                    </a:xfrm>
                    <a:prstGeom prst="rect">
                      <a:avLst/>
                    </a:prstGeom>
                    <a:ln>
                      <a:noFill/>
                    </a:ln>
                    <a:effectLst>
                      <a:outerShdw blurRad="292100" dist="139700" dir="2700000" algn="tl" rotWithShape="0">
                        <a:srgbClr val="333333">
                          <a:alpha val="65000"/>
                        </a:srgbClr>
                      </a:outerShdw>
                    </a:effectLst>
                  </pic:spPr>
                </pic:pic>
              </a:graphicData>
            </a:graphic>
          </wp:anchor>
        </w:drawing>
      </w:r>
      <w:r w:rsidRPr="00273407">
        <w:rPr>
          <w:rFonts w:cs="Times New Roman"/>
          <w:color w:val="auto"/>
          <w:sz w:val="36"/>
          <w:szCs w:val="36"/>
        </w:rPr>
        <w:t xml:space="preserve">Each October Speakers from Across the World Meet in Phoenix, Arizona To Be A Part of </w:t>
      </w:r>
      <w:hyperlink r:id="rId23" w:history="1">
        <w:r w:rsidRPr="00273407">
          <w:rPr>
            <w:rFonts w:cs="Times New Roman"/>
            <w:color w:val="0000FF" w:themeColor="hyperlink"/>
            <w:sz w:val="36"/>
            <w:szCs w:val="36"/>
            <w:u w:val="single"/>
          </w:rPr>
          <w:t>The #1 Speakers Training for Highly Paid Speakers</w:t>
        </w:r>
      </w:hyperlink>
      <w:r w:rsidRPr="00273407">
        <w:rPr>
          <w:rFonts w:cs="Times New Roman"/>
          <w:color w:val="auto"/>
          <w:sz w:val="36"/>
          <w:szCs w:val="36"/>
        </w:rPr>
        <w:t>.</w:t>
      </w:r>
    </w:p>
    <w:p w14:paraId="0A8A00F0" w14:textId="77777777" w:rsidR="00273407" w:rsidRPr="00273407" w:rsidRDefault="00273407" w:rsidP="00273407">
      <w:pPr>
        <w:jc w:val="center"/>
        <w:rPr>
          <w:rFonts w:cs="Times New Roman"/>
          <w:color w:val="auto"/>
          <w:sz w:val="36"/>
          <w:szCs w:val="36"/>
        </w:rPr>
      </w:pPr>
    </w:p>
    <w:p w14:paraId="6B52A8F0" w14:textId="77777777" w:rsidR="00273407" w:rsidRPr="00273407" w:rsidRDefault="00273407" w:rsidP="00273407">
      <w:pPr>
        <w:jc w:val="center"/>
        <w:rPr>
          <w:rFonts w:cs="Times New Roman"/>
          <w:color w:val="auto"/>
          <w:szCs w:val="28"/>
        </w:rPr>
      </w:pPr>
      <w:r w:rsidRPr="00273407">
        <w:rPr>
          <w:rFonts w:cs="Times New Roman"/>
          <w:color w:val="auto"/>
          <w:szCs w:val="28"/>
        </w:rPr>
        <w:t>Learn More:</w:t>
      </w:r>
    </w:p>
    <w:p w14:paraId="5D27F067" w14:textId="77777777" w:rsidR="00273407" w:rsidRPr="00273407" w:rsidRDefault="00DF0C3B" w:rsidP="00273407">
      <w:pPr>
        <w:jc w:val="center"/>
        <w:rPr>
          <w:rFonts w:cs="Times New Roman"/>
          <w:color w:val="auto"/>
          <w:szCs w:val="28"/>
        </w:rPr>
      </w:pPr>
      <w:hyperlink r:id="rId24" w:history="1">
        <w:r w:rsidR="00273407" w:rsidRPr="00273407">
          <w:rPr>
            <w:rFonts w:cs="Times New Roman"/>
            <w:color w:val="0000FF" w:themeColor="hyperlink"/>
            <w:szCs w:val="28"/>
            <w:u w:val="single"/>
          </w:rPr>
          <w:t>www.drwillspeaks.com</w:t>
        </w:r>
      </w:hyperlink>
      <w:r w:rsidR="00273407" w:rsidRPr="00273407">
        <w:rPr>
          <w:rFonts w:cs="Times New Roman"/>
          <w:color w:val="auto"/>
          <w:szCs w:val="28"/>
        </w:rPr>
        <w:t xml:space="preserve"> </w:t>
      </w:r>
    </w:p>
    <w:p w14:paraId="603E8AF0" w14:textId="77777777" w:rsidR="00273407" w:rsidRPr="00273407" w:rsidRDefault="00273407" w:rsidP="00273407">
      <w:pPr>
        <w:jc w:val="center"/>
        <w:rPr>
          <w:rFonts w:cs="Times New Roman"/>
          <w:color w:val="auto"/>
          <w:sz w:val="48"/>
          <w:szCs w:val="48"/>
          <w:u w:val="single"/>
        </w:rPr>
      </w:pPr>
    </w:p>
    <w:p w14:paraId="1E7C1E4D" w14:textId="2BBE08BA" w:rsidR="00273407" w:rsidRDefault="00273407" w:rsidP="0053312B">
      <w:pPr>
        <w:tabs>
          <w:tab w:val="clear" w:pos="360"/>
          <w:tab w:val="clear" w:pos="9360"/>
        </w:tabs>
        <w:spacing w:before="400" w:after="120"/>
        <w:outlineLvl w:val="0"/>
        <w:rPr>
          <w:rFonts w:ascii="Arial" w:hAnsi="Arial"/>
          <w:kern w:val="36"/>
          <w:sz w:val="40"/>
          <w:szCs w:val="40"/>
        </w:rPr>
      </w:pPr>
    </w:p>
    <w:p w14:paraId="3461A3E2" w14:textId="77777777" w:rsidR="00EB7C8F" w:rsidRDefault="00EB7C8F" w:rsidP="0053312B">
      <w:pPr>
        <w:tabs>
          <w:tab w:val="clear" w:pos="360"/>
          <w:tab w:val="clear" w:pos="9360"/>
        </w:tabs>
        <w:spacing w:before="400" w:after="120"/>
        <w:outlineLvl w:val="0"/>
        <w:rPr>
          <w:rFonts w:ascii="Arial" w:hAnsi="Arial"/>
          <w:kern w:val="36"/>
          <w:sz w:val="40"/>
          <w:szCs w:val="40"/>
        </w:rPr>
      </w:pPr>
    </w:p>
    <w:p w14:paraId="0FC33E9F" w14:textId="77777777" w:rsidR="001F01F6" w:rsidRDefault="001F01F6" w:rsidP="001F01F6">
      <w:pPr>
        <w:jc w:val="center"/>
        <w:outlineLvl w:val="0"/>
        <w:rPr>
          <w:b/>
          <w:bCs/>
          <w:szCs w:val="28"/>
        </w:rPr>
      </w:pPr>
    </w:p>
    <w:p w14:paraId="2CC6D431" w14:textId="77777777" w:rsidR="001F01F6" w:rsidRDefault="001F01F6" w:rsidP="001F01F6">
      <w:pPr>
        <w:jc w:val="center"/>
        <w:outlineLvl w:val="0"/>
        <w:rPr>
          <w:b/>
          <w:bCs/>
          <w:szCs w:val="28"/>
        </w:rPr>
      </w:pPr>
    </w:p>
    <w:p w14:paraId="0E92AF91" w14:textId="77777777" w:rsidR="001F01F6" w:rsidRDefault="001F01F6" w:rsidP="001F01F6">
      <w:pPr>
        <w:jc w:val="center"/>
        <w:outlineLvl w:val="0"/>
        <w:rPr>
          <w:b/>
          <w:bCs/>
          <w:szCs w:val="28"/>
        </w:rPr>
      </w:pPr>
    </w:p>
    <w:p w14:paraId="5EAED934" w14:textId="77777777" w:rsidR="001F01F6" w:rsidRDefault="001F01F6" w:rsidP="001F01F6">
      <w:pPr>
        <w:jc w:val="center"/>
        <w:outlineLvl w:val="0"/>
        <w:rPr>
          <w:b/>
          <w:bCs/>
          <w:szCs w:val="28"/>
        </w:rPr>
      </w:pPr>
    </w:p>
    <w:p w14:paraId="57E23C91" w14:textId="77777777" w:rsidR="001F01F6" w:rsidRDefault="001F01F6" w:rsidP="001F01F6">
      <w:pPr>
        <w:jc w:val="center"/>
        <w:outlineLvl w:val="0"/>
        <w:rPr>
          <w:b/>
          <w:bCs/>
          <w:szCs w:val="28"/>
        </w:rPr>
      </w:pPr>
    </w:p>
    <w:p w14:paraId="67724D23" w14:textId="77777777" w:rsidR="001F01F6" w:rsidRDefault="001F01F6" w:rsidP="001F01F6">
      <w:pPr>
        <w:jc w:val="center"/>
        <w:outlineLvl w:val="0"/>
        <w:rPr>
          <w:b/>
          <w:bCs/>
          <w:szCs w:val="28"/>
        </w:rPr>
      </w:pPr>
    </w:p>
    <w:p w14:paraId="3163F35A" w14:textId="3E01277C" w:rsidR="00EB7C8F" w:rsidRDefault="00EB7C8F" w:rsidP="000C16A5">
      <w:pPr>
        <w:outlineLvl w:val="0"/>
        <w:rPr>
          <w:b/>
          <w:bCs/>
          <w:sz w:val="40"/>
          <w:szCs w:val="40"/>
        </w:rPr>
      </w:pPr>
    </w:p>
    <w:p w14:paraId="4D548DD2" w14:textId="3FD19FF5" w:rsidR="000C16A5" w:rsidRDefault="000C16A5" w:rsidP="000C16A5">
      <w:pPr>
        <w:outlineLvl w:val="0"/>
        <w:rPr>
          <w:b/>
          <w:bCs/>
          <w:sz w:val="40"/>
          <w:szCs w:val="40"/>
        </w:rPr>
      </w:pPr>
    </w:p>
    <w:p w14:paraId="67F25EB5" w14:textId="58282463" w:rsidR="000C16A5" w:rsidRDefault="000C16A5" w:rsidP="000C16A5">
      <w:pPr>
        <w:outlineLvl w:val="0"/>
        <w:rPr>
          <w:b/>
          <w:bCs/>
          <w:sz w:val="40"/>
          <w:szCs w:val="40"/>
        </w:rPr>
      </w:pPr>
    </w:p>
    <w:p w14:paraId="1708D39E" w14:textId="48AB0C38" w:rsidR="000C16A5" w:rsidRDefault="000C16A5" w:rsidP="000C16A5">
      <w:pPr>
        <w:outlineLvl w:val="0"/>
        <w:rPr>
          <w:b/>
          <w:bCs/>
          <w:sz w:val="40"/>
          <w:szCs w:val="40"/>
        </w:rPr>
      </w:pPr>
    </w:p>
    <w:p w14:paraId="6500A68B" w14:textId="65021968" w:rsidR="000C16A5" w:rsidRDefault="000C16A5" w:rsidP="000C16A5">
      <w:pPr>
        <w:outlineLvl w:val="0"/>
        <w:rPr>
          <w:b/>
          <w:bCs/>
          <w:sz w:val="40"/>
          <w:szCs w:val="40"/>
        </w:rPr>
      </w:pPr>
      <w:bookmarkStart w:id="3" w:name="_GoBack"/>
      <w:bookmarkEnd w:id="3"/>
    </w:p>
    <w:p w14:paraId="1C958EBD" w14:textId="3091A7FA" w:rsidR="000C16A5" w:rsidRDefault="000C16A5" w:rsidP="000C16A5">
      <w:pPr>
        <w:outlineLvl w:val="0"/>
        <w:rPr>
          <w:b/>
          <w:bCs/>
          <w:sz w:val="40"/>
          <w:szCs w:val="40"/>
        </w:rPr>
      </w:pPr>
    </w:p>
    <w:p w14:paraId="5EE5E7F4" w14:textId="35005614" w:rsidR="000C16A5" w:rsidRDefault="000C16A5" w:rsidP="000C16A5">
      <w:pPr>
        <w:outlineLvl w:val="0"/>
        <w:rPr>
          <w:b/>
          <w:bCs/>
          <w:sz w:val="40"/>
          <w:szCs w:val="40"/>
        </w:rPr>
      </w:pPr>
    </w:p>
    <w:p w14:paraId="68F32052" w14:textId="522BC893" w:rsidR="000C16A5" w:rsidRDefault="000C16A5" w:rsidP="000C16A5">
      <w:pPr>
        <w:outlineLvl w:val="0"/>
        <w:rPr>
          <w:b/>
          <w:bCs/>
          <w:sz w:val="40"/>
          <w:szCs w:val="40"/>
        </w:rPr>
      </w:pPr>
    </w:p>
    <w:p w14:paraId="74BA809F" w14:textId="31E55012" w:rsidR="000C16A5" w:rsidRDefault="000C16A5" w:rsidP="000C16A5">
      <w:pPr>
        <w:outlineLvl w:val="0"/>
        <w:rPr>
          <w:b/>
          <w:bCs/>
          <w:sz w:val="40"/>
          <w:szCs w:val="40"/>
        </w:rPr>
      </w:pPr>
    </w:p>
    <w:p w14:paraId="453D8334" w14:textId="63DF325D" w:rsidR="000C16A5" w:rsidRDefault="000C16A5" w:rsidP="000C16A5">
      <w:pPr>
        <w:outlineLvl w:val="0"/>
        <w:rPr>
          <w:b/>
          <w:bCs/>
          <w:sz w:val="40"/>
          <w:szCs w:val="40"/>
        </w:rPr>
      </w:pPr>
    </w:p>
    <w:p w14:paraId="049BF6C6" w14:textId="6E56CD5D" w:rsidR="000C16A5" w:rsidRDefault="000C16A5" w:rsidP="000C16A5">
      <w:pPr>
        <w:outlineLvl w:val="0"/>
        <w:rPr>
          <w:b/>
          <w:bCs/>
          <w:sz w:val="40"/>
          <w:szCs w:val="40"/>
        </w:rPr>
      </w:pPr>
    </w:p>
    <w:p w14:paraId="131154E9" w14:textId="1AF32652" w:rsidR="000C16A5" w:rsidRDefault="000C16A5" w:rsidP="000C16A5">
      <w:pPr>
        <w:outlineLvl w:val="0"/>
        <w:rPr>
          <w:b/>
          <w:bCs/>
          <w:sz w:val="40"/>
          <w:szCs w:val="40"/>
        </w:rPr>
      </w:pPr>
    </w:p>
    <w:p w14:paraId="7D11C9B0" w14:textId="2E736418" w:rsidR="000C16A5" w:rsidRDefault="000C16A5" w:rsidP="000C16A5">
      <w:pPr>
        <w:outlineLvl w:val="0"/>
        <w:rPr>
          <w:b/>
          <w:bCs/>
          <w:sz w:val="40"/>
          <w:szCs w:val="40"/>
        </w:rPr>
      </w:pPr>
    </w:p>
    <w:p w14:paraId="1BD3A9A3" w14:textId="221F9F8B" w:rsidR="000C16A5" w:rsidRDefault="000C16A5" w:rsidP="000C16A5">
      <w:pPr>
        <w:outlineLvl w:val="0"/>
        <w:rPr>
          <w:b/>
          <w:bCs/>
          <w:sz w:val="40"/>
          <w:szCs w:val="40"/>
        </w:rPr>
      </w:pPr>
    </w:p>
    <w:p w14:paraId="32385C5B" w14:textId="77777777" w:rsidR="000C16A5" w:rsidRPr="001F01F6" w:rsidRDefault="000C16A5" w:rsidP="000C16A5">
      <w:pPr>
        <w:outlineLvl w:val="0"/>
        <w:rPr>
          <w:b/>
          <w:szCs w:val="28"/>
        </w:rPr>
      </w:pPr>
    </w:p>
    <w:p w14:paraId="3B320420" w14:textId="08D501DE" w:rsidR="00EB7C8F" w:rsidRDefault="00EB7C8F" w:rsidP="00273407">
      <w:pPr>
        <w:rPr>
          <w:b/>
          <w:szCs w:val="28"/>
        </w:rPr>
      </w:pPr>
    </w:p>
    <w:p w14:paraId="6EB544A3" w14:textId="3B171AC0" w:rsidR="00EB7C8F" w:rsidRDefault="00EB7C8F" w:rsidP="00273407">
      <w:pPr>
        <w:rPr>
          <w:b/>
          <w:szCs w:val="28"/>
        </w:rPr>
      </w:pPr>
    </w:p>
    <w:p w14:paraId="006A0335" w14:textId="7E09B85B" w:rsidR="00EB7C8F" w:rsidRDefault="00EB7C8F" w:rsidP="00273407">
      <w:pPr>
        <w:rPr>
          <w:b/>
          <w:szCs w:val="28"/>
        </w:rPr>
      </w:pPr>
    </w:p>
    <w:p w14:paraId="55F26C6D" w14:textId="50367314" w:rsidR="00EB7C8F" w:rsidRDefault="00EB7C8F" w:rsidP="00273407">
      <w:pPr>
        <w:rPr>
          <w:b/>
          <w:szCs w:val="28"/>
        </w:rPr>
      </w:pPr>
    </w:p>
    <w:p w14:paraId="53E9AC2B" w14:textId="467EC8A9" w:rsidR="00EB7C8F" w:rsidRDefault="00EB7C8F" w:rsidP="00273407">
      <w:pPr>
        <w:rPr>
          <w:b/>
          <w:szCs w:val="28"/>
        </w:rPr>
      </w:pPr>
    </w:p>
    <w:p w14:paraId="08E4C979" w14:textId="4C11E4C6" w:rsidR="00EB7C8F" w:rsidRDefault="00EB7C8F" w:rsidP="00273407">
      <w:pPr>
        <w:rPr>
          <w:b/>
          <w:szCs w:val="28"/>
        </w:rPr>
      </w:pPr>
    </w:p>
    <w:p w14:paraId="65825426" w14:textId="53E315F0" w:rsidR="00EB7C8F" w:rsidRDefault="00EB7C8F" w:rsidP="00273407">
      <w:pPr>
        <w:rPr>
          <w:b/>
          <w:szCs w:val="28"/>
        </w:rPr>
      </w:pPr>
    </w:p>
    <w:p w14:paraId="49CD73C0" w14:textId="69DE653D" w:rsidR="00EB7C8F" w:rsidRDefault="00EB7C8F" w:rsidP="00273407">
      <w:pPr>
        <w:rPr>
          <w:b/>
          <w:szCs w:val="28"/>
        </w:rPr>
      </w:pPr>
    </w:p>
    <w:p w14:paraId="13DEC2DC" w14:textId="63E62266" w:rsidR="00EB7C8F" w:rsidRDefault="00EB7C8F" w:rsidP="00273407">
      <w:pPr>
        <w:rPr>
          <w:b/>
          <w:szCs w:val="28"/>
        </w:rPr>
      </w:pPr>
    </w:p>
    <w:p w14:paraId="50738DB8" w14:textId="77777777" w:rsidR="00A73058" w:rsidRDefault="00A73058" w:rsidP="00A73058">
      <w:pPr>
        <w:jc w:val="center"/>
        <w:rPr>
          <w:rFonts w:cs="Times New Roman"/>
          <w:b/>
          <w:noProof/>
          <w:color w:val="auto"/>
          <w:sz w:val="44"/>
          <w:szCs w:val="44"/>
          <w:u w:val="single"/>
        </w:rPr>
      </w:pPr>
      <w:bookmarkStart w:id="4" w:name="_Hlk14239544"/>
      <w:r>
        <w:rPr>
          <w:rFonts w:cs="Times New Roman"/>
          <w:b/>
          <w:noProof/>
          <w:color w:val="auto"/>
          <w:sz w:val="44"/>
          <w:szCs w:val="44"/>
          <w:u w:val="single"/>
        </w:rPr>
        <w:t>Other Books By Dr. Will</w:t>
      </w:r>
    </w:p>
    <w:p w14:paraId="7C10B5A4" w14:textId="77777777" w:rsidR="00A73058" w:rsidRDefault="00A73058" w:rsidP="00A73058">
      <w:pPr>
        <w:jc w:val="center"/>
        <w:rPr>
          <w:rFonts w:cs="Times New Roman"/>
          <w:b/>
          <w:noProof/>
          <w:color w:val="auto"/>
          <w:sz w:val="44"/>
          <w:szCs w:val="44"/>
          <w:u w:val="single"/>
        </w:rPr>
      </w:pPr>
      <w:r>
        <w:rPr>
          <w:noProof/>
        </w:rPr>
        <w:drawing>
          <wp:anchor distT="0" distB="0" distL="114300" distR="114300" simplePos="0" relativeHeight="251702272" behindDoc="0" locked="0" layoutInCell="1" allowOverlap="1" wp14:anchorId="525FF110" wp14:editId="45AFCB14">
            <wp:simplePos x="0" y="0"/>
            <wp:positionH relativeFrom="column">
              <wp:posOffset>2821940</wp:posOffset>
            </wp:positionH>
            <wp:positionV relativeFrom="paragraph">
              <wp:posOffset>366395</wp:posOffset>
            </wp:positionV>
            <wp:extent cx="1154430" cy="1565910"/>
            <wp:effectExtent l="0" t="0" r="762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9035"/>
                    <a:stretch/>
                  </pic:blipFill>
                  <pic:spPr bwMode="auto">
                    <a:xfrm>
                      <a:off x="0" y="0"/>
                      <a:ext cx="1154430" cy="1565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0" locked="0" layoutInCell="1" allowOverlap="1" wp14:anchorId="040E970F" wp14:editId="3EC5D74B">
            <wp:simplePos x="0" y="0"/>
            <wp:positionH relativeFrom="column">
              <wp:posOffset>1418897</wp:posOffset>
            </wp:positionH>
            <wp:positionV relativeFrom="paragraph">
              <wp:posOffset>303530</wp:posOffset>
            </wp:positionV>
            <wp:extent cx="1076960" cy="1623695"/>
            <wp:effectExtent l="0" t="0" r="889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9418"/>
                    <a:stretch/>
                  </pic:blipFill>
                  <pic:spPr bwMode="auto">
                    <a:xfrm>
                      <a:off x="0" y="0"/>
                      <a:ext cx="1076960" cy="1623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14:anchorId="46E11E9B" wp14:editId="455FE94A">
            <wp:simplePos x="0" y="0"/>
            <wp:positionH relativeFrom="column">
              <wp:posOffset>-285</wp:posOffset>
            </wp:positionH>
            <wp:positionV relativeFrom="paragraph">
              <wp:posOffset>303683</wp:posOffset>
            </wp:positionV>
            <wp:extent cx="1077045" cy="1623849"/>
            <wp:effectExtent l="0" t="0" r="889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9035"/>
                    <a:stretch/>
                  </pic:blipFill>
                  <pic:spPr bwMode="auto">
                    <a:xfrm>
                      <a:off x="0" y="0"/>
                      <a:ext cx="1077045" cy="1623849"/>
                    </a:xfrm>
                    <a:prstGeom prst="rect">
                      <a:avLst/>
                    </a:prstGeom>
                    <a:noFill/>
                    <a:ln>
                      <a:noFill/>
                    </a:ln>
                    <a:extLst>
                      <a:ext uri="{53640926-AAD7-44D8-BBD7-CCE9431645EC}">
                        <a14:shadowObscured xmlns:a14="http://schemas.microsoft.com/office/drawing/2010/main"/>
                      </a:ext>
                    </a:extLst>
                  </pic:spPr>
                </pic:pic>
              </a:graphicData>
            </a:graphic>
          </wp:anchor>
        </w:drawing>
      </w:r>
    </w:p>
    <w:p w14:paraId="281540B4" w14:textId="77777777" w:rsidR="00A73058" w:rsidRDefault="00A73058" w:rsidP="00A73058">
      <w:pPr>
        <w:jc w:val="center"/>
        <w:rPr>
          <w:rFonts w:cs="Times New Roman"/>
          <w:b/>
          <w:noProof/>
          <w:color w:val="auto"/>
          <w:sz w:val="44"/>
          <w:szCs w:val="44"/>
          <w:u w:val="single"/>
        </w:rPr>
      </w:pPr>
      <w:r>
        <w:rPr>
          <w:noProof/>
        </w:rPr>
        <w:drawing>
          <wp:anchor distT="0" distB="0" distL="114300" distR="114300" simplePos="0" relativeHeight="251708416" behindDoc="0" locked="0" layoutInCell="1" allowOverlap="1" wp14:anchorId="0B859294" wp14:editId="1E54F150">
            <wp:simplePos x="0" y="0"/>
            <wp:positionH relativeFrom="column">
              <wp:posOffset>2821940</wp:posOffset>
            </wp:positionH>
            <wp:positionV relativeFrom="paragraph">
              <wp:posOffset>1937385</wp:posOffset>
            </wp:positionV>
            <wp:extent cx="1154430" cy="1547495"/>
            <wp:effectExtent l="0" t="0" r="7620" b="0"/>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54430" cy="1547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0" locked="0" layoutInCell="1" allowOverlap="1" wp14:anchorId="3BBA50B8" wp14:editId="75B787B2">
            <wp:simplePos x="0" y="0"/>
            <wp:positionH relativeFrom="column">
              <wp:posOffset>1417955</wp:posOffset>
            </wp:positionH>
            <wp:positionV relativeFrom="paragraph">
              <wp:posOffset>1940298</wp:posOffset>
            </wp:positionV>
            <wp:extent cx="1064895" cy="1550670"/>
            <wp:effectExtent l="76200" t="76200" r="135255" b="12573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4895" cy="1550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0" locked="0" layoutInCell="1" allowOverlap="1" wp14:anchorId="1CDDA43D" wp14:editId="7DF27346">
            <wp:simplePos x="0" y="0"/>
            <wp:positionH relativeFrom="column">
              <wp:posOffset>-3175</wp:posOffset>
            </wp:positionH>
            <wp:positionV relativeFrom="paragraph">
              <wp:posOffset>1987594</wp:posOffset>
            </wp:positionV>
            <wp:extent cx="1079500" cy="1515745"/>
            <wp:effectExtent l="76200" t="76200" r="139700" b="14160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9500" cy="15157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1" locked="0" layoutInCell="1" allowOverlap="1" wp14:anchorId="593D50B2" wp14:editId="204D97B4">
            <wp:simplePos x="0" y="0"/>
            <wp:positionH relativeFrom="column">
              <wp:posOffset>2814211</wp:posOffset>
            </wp:positionH>
            <wp:positionV relativeFrom="paragraph">
              <wp:posOffset>3792855</wp:posOffset>
            </wp:positionV>
            <wp:extent cx="1096010" cy="1550670"/>
            <wp:effectExtent l="76200" t="76200" r="142240" b="125730"/>
            <wp:wrapThrough wrapText="bothSides">
              <wp:wrapPolygon edited="0">
                <wp:start x="-751" y="-1061"/>
                <wp:lineTo x="-1502" y="-796"/>
                <wp:lineTo x="-1502" y="22025"/>
                <wp:lineTo x="-751" y="23086"/>
                <wp:lineTo x="23277" y="23086"/>
                <wp:lineTo x="24028" y="20698"/>
                <wp:lineTo x="24028" y="3450"/>
                <wp:lineTo x="23277" y="-531"/>
                <wp:lineTo x="23277" y="-1061"/>
                <wp:lineTo x="-751" y="-1061"/>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96010" cy="1550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0" locked="0" layoutInCell="1" allowOverlap="1" wp14:anchorId="5BC1A277" wp14:editId="2E829369">
            <wp:simplePos x="0" y="0"/>
            <wp:positionH relativeFrom="column">
              <wp:posOffset>1416050</wp:posOffset>
            </wp:positionH>
            <wp:positionV relativeFrom="paragraph">
              <wp:posOffset>3794760</wp:posOffset>
            </wp:positionV>
            <wp:extent cx="1064895" cy="1549400"/>
            <wp:effectExtent l="76200" t="76200" r="135255" b="12700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4895" cy="1549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0" locked="0" layoutInCell="1" allowOverlap="1" wp14:anchorId="625DF75D" wp14:editId="49E78AEB">
            <wp:simplePos x="0" y="0"/>
            <wp:positionH relativeFrom="column">
              <wp:posOffset>-19138</wp:posOffset>
            </wp:positionH>
            <wp:positionV relativeFrom="paragraph">
              <wp:posOffset>3794651</wp:posOffset>
            </wp:positionV>
            <wp:extent cx="1096010" cy="1550035"/>
            <wp:effectExtent l="76200" t="76200" r="142240" b="126365"/>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96010" cy="15500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5EAF2F1" w14:textId="16F9E00F" w:rsidR="00EB7C8F" w:rsidRPr="00EB7C8F" w:rsidRDefault="00EB7C8F" w:rsidP="00EB7C8F">
      <w:pPr>
        <w:jc w:val="center"/>
        <w:rPr>
          <w:rFonts w:cs="Times New Roman"/>
          <w:b/>
          <w:noProof/>
          <w:color w:val="auto"/>
          <w:sz w:val="44"/>
          <w:szCs w:val="44"/>
          <w:u w:val="single"/>
        </w:rPr>
      </w:pPr>
      <w:r w:rsidRPr="00EB7C8F">
        <w:rPr>
          <w:rFonts w:cs="Times New Roman"/>
          <w:b/>
          <w:noProof/>
          <w:color w:val="auto"/>
          <w:sz w:val="44"/>
          <w:szCs w:val="44"/>
          <w:u w:val="single"/>
        </w:rPr>
        <w:lastRenderedPageBreak/>
        <w:t xml:space="preserve">About Dr. Will </w:t>
      </w:r>
    </w:p>
    <w:p w14:paraId="1176D6AE" w14:textId="77777777" w:rsidR="00EB7C8F" w:rsidRPr="00EB7C8F" w:rsidRDefault="00EB7C8F" w:rsidP="00EB7C8F">
      <w:pPr>
        <w:jc w:val="center"/>
        <w:rPr>
          <w:rFonts w:cs="Times New Roman"/>
          <w:color w:val="000000" w:themeColor="text1"/>
          <w:sz w:val="48"/>
          <w:szCs w:val="48"/>
        </w:rPr>
      </w:pPr>
      <w:r w:rsidRPr="00EB7C8F">
        <w:rPr>
          <w:rFonts w:cs="Times New Roman"/>
          <w:noProof/>
          <w:color w:val="auto"/>
          <w:sz w:val="24"/>
          <w:szCs w:val="24"/>
        </w:rPr>
        <w:drawing>
          <wp:anchor distT="0" distB="0" distL="114300" distR="114300" simplePos="0" relativeHeight="251697152" behindDoc="0" locked="0" layoutInCell="1" allowOverlap="1" wp14:anchorId="3CE7FB45" wp14:editId="2A9F6560">
            <wp:simplePos x="0" y="0"/>
            <wp:positionH relativeFrom="column">
              <wp:posOffset>4445</wp:posOffset>
            </wp:positionH>
            <wp:positionV relativeFrom="paragraph">
              <wp:posOffset>351155</wp:posOffset>
            </wp:positionV>
            <wp:extent cx="2069465" cy="2069465"/>
            <wp:effectExtent l="114300" t="114300" r="121285" b="140335"/>
            <wp:wrapSquare wrapText="bothSides"/>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2069465" cy="2069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7167D7F" w14:textId="77777777" w:rsidR="00EB7C8F" w:rsidRPr="00EB7C8F" w:rsidRDefault="00EB7C8F" w:rsidP="00EB7C8F">
      <w:pPr>
        <w:rPr>
          <w:rFonts w:cs="Times New Roman"/>
          <w:color w:val="000000" w:themeColor="text1"/>
          <w:sz w:val="24"/>
          <w:szCs w:val="24"/>
        </w:rPr>
      </w:pPr>
      <w:r w:rsidRPr="00EB7C8F">
        <w:rPr>
          <w:rFonts w:cs="Times New Roman"/>
          <w:color w:val="000000" w:themeColor="text1"/>
          <w:sz w:val="24"/>
          <w:szCs w:val="24"/>
        </w:rPr>
        <w:t xml:space="preserve">Dr. Will is recognized as one of the leading business consultants and Speakers for Success, Transformation and Leadership in the world. He has been named a Top Speaker and </w:t>
      </w:r>
      <w:proofErr w:type="gramStart"/>
      <w:r w:rsidRPr="00EB7C8F">
        <w:rPr>
          <w:rFonts w:cs="Times New Roman"/>
          <w:color w:val="000000" w:themeColor="text1"/>
          <w:sz w:val="24"/>
          <w:szCs w:val="24"/>
        </w:rPr>
        <w:t>Business Person</w:t>
      </w:r>
      <w:proofErr w:type="gramEnd"/>
      <w:r w:rsidRPr="00EB7C8F">
        <w:rPr>
          <w:rFonts w:cs="Times New Roman"/>
          <w:color w:val="000000" w:themeColor="text1"/>
          <w:sz w:val="24"/>
          <w:szCs w:val="24"/>
        </w:rPr>
        <w:t xml:space="preserve"> of the Year. Dr. Will has delivered over 1500 presentations for corporations, associations, business groups, colleges, universities and churches worldwide. He has spoken in over 40 countries, speaking for group ranging from 20-15,000.</w:t>
      </w:r>
    </w:p>
    <w:p w14:paraId="54D93206" w14:textId="77777777" w:rsidR="00EB7C8F" w:rsidRPr="00EB7C8F" w:rsidRDefault="00EB7C8F" w:rsidP="00EB7C8F">
      <w:pPr>
        <w:rPr>
          <w:rFonts w:cs="Times New Roman"/>
          <w:color w:val="000000" w:themeColor="text1"/>
          <w:sz w:val="24"/>
          <w:szCs w:val="24"/>
        </w:rPr>
      </w:pPr>
    </w:p>
    <w:p w14:paraId="2B60F58F" w14:textId="77777777" w:rsidR="00EB7C8F" w:rsidRPr="00EB7C8F" w:rsidRDefault="00DF0C3B" w:rsidP="00EB7C8F">
      <w:pPr>
        <w:rPr>
          <w:rFonts w:cs="Times New Roman"/>
          <w:color w:val="000000" w:themeColor="text1"/>
          <w:sz w:val="24"/>
          <w:szCs w:val="24"/>
        </w:rPr>
      </w:pPr>
      <w:hyperlink r:id="rId35" w:history="1">
        <w:r w:rsidR="00EB7C8F" w:rsidRPr="00EB7C8F">
          <w:rPr>
            <w:rFonts w:cs="Times New Roman"/>
            <w:color w:val="0000FF" w:themeColor="hyperlink"/>
            <w:sz w:val="24"/>
            <w:szCs w:val="24"/>
            <w:u w:val="single"/>
          </w:rPr>
          <w:t>www.drwillspeaks.com</w:t>
        </w:r>
      </w:hyperlink>
      <w:r w:rsidR="00EB7C8F" w:rsidRPr="00EB7C8F">
        <w:rPr>
          <w:rFonts w:cs="Times New Roman"/>
          <w:color w:val="000000" w:themeColor="text1"/>
          <w:sz w:val="24"/>
          <w:szCs w:val="24"/>
        </w:rPr>
        <w:t xml:space="preserve"> </w:t>
      </w:r>
    </w:p>
    <w:p w14:paraId="41B93F93" w14:textId="77777777" w:rsidR="00EB7C8F" w:rsidRPr="00EB7C8F" w:rsidRDefault="00EB7C8F" w:rsidP="00EB7C8F">
      <w:pPr>
        <w:rPr>
          <w:rFonts w:cs="Times New Roman"/>
          <w:color w:val="000000" w:themeColor="text1"/>
          <w:sz w:val="24"/>
          <w:szCs w:val="24"/>
        </w:rPr>
      </w:pPr>
    </w:p>
    <w:p w14:paraId="7AC8AEF5" w14:textId="77777777" w:rsidR="00EB7C8F" w:rsidRPr="00EB7C8F" w:rsidRDefault="00EB7C8F" w:rsidP="00EB7C8F">
      <w:pPr>
        <w:rPr>
          <w:rFonts w:cs="Times New Roman"/>
          <w:color w:val="000000" w:themeColor="text1"/>
          <w:sz w:val="24"/>
          <w:szCs w:val="24"/>
        </w:rPr>
      </w:pPr>
      <w:r w:rsidRPr="00EB7C8F">
        <w:rPr>
          <w:rFonts w:cs="Times New Roman"/>
          <w:color w:val="000000" w:themeColor="text1"/>
          <w:sz w:val="24"/>
          <w:szCs w:val="24"/>
        </w:rPr>
        <w:t xml:space="preserve">He is the Bestselling Author of over 40 books and trains other Speakers on how to build a thriving Speaking Business. He works with athletes, authors, celebrities, business professionals, government officials and thought leaders. </w:t>
      </w:r>
    </w:p>
    <w:p w14:paraId="7FECF4EC" w14:textId="77777777" w:rsidR="00EB7C8F" w:rsidRPr="00EB7C8F" w:rsidRDefault="00EB7C8F" w:rsidP="00EB7C8F">
      <w:pPr>
        <w:rPr>
          <w:rFonts w:cs="Times New Roman"/>
          <w:color w:val="000000" w:themeColor="text1"/>
          <w:sz w:val="24"/>
          <w:szCs w:val="24"/>
        </w:rPr>
      </w:pPr>
    </w:p>
    <w:p w14:paraId="407CEEC1" w14:textId="77777777" w:rsidR="00EB7C8F" w:rsidRPr="00EB7C8F" w:rsidRDefault="00EB7C8F" w:rsidP="00EB7C8F">
      <w:pPr>
        <w:rPr>
          <w:rFonts w:cs="Times New Roman"/>
          <w:color w:val="000000" w:themeColor="text1"/>
          <w:sz w:val="24"/>
          <w:szCs w:val="24"/>
        </w:rPr>
      </w:pPr>
      <w:r w:rsidRPr="00EB7C8F">
        <w:rPr>
          <w:rFonts w:cs="Times New Roman"/>
          <w:color w:val="000000" w:themeColor="text1"/>
          <w:sz w:val="24"/>
          <w:szCs w:val="24"/>
        </w:rPr>
        <w:t xml:space="preserve">He is the founder and creator of the </w:t>
      </w:r>
      <w:hyperlink r:id="rId36" w:history="1">
        <w:r w:rsidRPr="00EB7C8F">
          <w:rPr>
            <w:rFonts w:cs="Times New Roman"/>
            <w:color w:val="0000FF" w:themeColor="hyperlink"/>
            <w:sz w:val="24"/>
            <w:szCs w:val="24"/>
            <w:u w:val="single"/>
          </w:rPr>
          <w:t>“Give Me The Mic” Speakers Training.</w:t>
        </w:r>
      </w:hyperlink>
      <w:r w:rsidRPr="00EB7C8F">
        <w:rPr>
          <w:rFonts w:cs="Times New Roman"/>
          <w:color w:val="000000" w:themeColor="text1"/>
          <w:sz w:val="24"/>
          <w:szCs w:val="24"/>
        </w:rPr>
        <w:t xml:space="preserve"> Each year he trains other Speakers how to become Highly Paid and Recognized as Industry Leaders. </w:t>
      </w:r>
    </w:p>
    <w:p w14:paraId="13E0470B" w14:textId="77777777" w:rsidR="00EB7C8F" w:rsidRPr="00EB7C8F" w:rsidRDefault="00EB7C8F" w:rsidP="00EB7C8F">
      <w:pPr>
        <w:rPr>
          <w:rFonts w:cs="Times New Roman"/>
          <w:color w:val="000000" w:themeColor="text1"/>
          <w:sz w:val="24"/>
          <w:szCs w:val="24"/>
        </w:rPr>
      </w:pPr>
    </w:p>
    <w:p w14:paraId="0592DFD8" w14:textId="6E05020B" w:rsidR="00791298" w:rsidRPr="00EB7C8F" w:rsidRDefault="00EB7C8F" w:rsidP="00EB7C8F">
      <w:pPr>
        <w:rPr>
          <w:rFonts w:cs="Times New Roman"/>
          <w:color w:val="000000" w:themeColor="text1"/>
          <w:sz w:val="24"/>
          <w:szCs w:val="24"/>
        </w:rPr>
      </w:pPr>
      <w:r w:rsidRPr="00EB7C8F">
        <w:rPr>
          <w:rFonts w:cs="Times New Roman"/>
          <w:color w:val="000000" w:themeColor="text1"/>
          <w:sz w:val="24"/>
          <w:szCs w:val="24"/>
        </w:rPr>
        <w:t>Dr. Will founded the “</w:t>
      </w:r>
      <w:hyperlink r:id="rId37" w:history="1">
        <w:r w:rsidRPr="00EB7C8F">
          <w:rPr>
            <w:rFonts w:cs="Times New Roman"/>
            <w:color w:val="0000FF" w:themeColor="hyperlink"/>
            <w:sz w:val="24"/>
            <w:szCs w:val="24"/>
            <w:u w:val="single"/>
          </w:rPr>
          <w:t>Genius Speakers Academy</w:t>
        </w:r>
      </w:hyperlink>
      <w:r w:rsidRPr="00EB7C8F">
        <w:rPr>
          <w:rFonts w:cs="Times New Roman"/>
          <w:color w:val="000000" w:themeColor="text1"/>
          <w:sz w:val="24"/>
          <w:szCs w:val="24"/>
        </w:rPr>
        <w:t xml:space="preserve">” to provide Speakers with the tools and strategies to build thriving Speaker Businesses and create the life they love.  </w:t>
      </w:r>
    </w:p>
    <w:bookmarkEnd w:id="4"/>
    <w:p w14:paraId="44817825" w14:textId="179C9271" w:rsidR="00EB7C8F" w:rsidRPr="00273407" w:rsidRDefault="00EB7C8F" w:rsidP="00273407">
      <w:pPr>
        <w:rPr>
          <w:b/>
          <w:szCs w:val="28"/>
        </w:rPr>
      </w:pPr>
    </w:p>
    <w:sectPr w:rsidR="00EB7C8F" w:rsidRPr="00273407" w:rsidSect="00BB0E97">
      <w:headerReference w:type="default" r:id="rId38"/>
      <w:footerReference w:type="even" r:id="rId39"/>
      <w:footerReference w:type="default" r:id="rId40"/>
      <w:pgSz w:w="7921" w:h="12242"/>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F5F311" w14:textId="77777777" w:rsidR="00DE1B76" w:rsidRDefault="00DE1B76">
      <w:r>
        <w:separator/>
      </w:r>
    </w:p>
  </w:endnote>
  <w:endnote w:type="continuationSeparator" w:id="0">
    <w:p w14:paraId="53E16661" w14:textId="77777777" w:rsidR="00DE1B76" w:rsidRDefault="00DE1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29780" w14:textId="77777777" w:rsidR="000A6397" w:rsidRDefault="000A6397" w:rsidP="007E67F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F82A2F5" w14:textId="77777777" w:rsidR="000A6397" w:rsidRDefault="000A63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C292B" w14:textId="77777777" w:rsidR="000A6397" w:rsidRDefault="000A6397" w:rsidP="007E67F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77</w:t>
    </w:r>
    <w:r>
      <w:rPr>
        <w:rStyle w:val="PageNumber"/>
      </w:rPr>
      <w:fldChar w:fldCharType="end"/>
    </w:r>
  </w:p>
  <w:p w14:paraId="71D33785" w14:textId="77777777" w:rsidR="000A6397" w:rsidRDefault="000A63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5E644D" w14:textId="77777777" w:rsidR="00DE1B76" w:rsidRDefault="00DE1B76">
      <w:r>
        <w:separator/>
      </w:r>
    </w:p>
  </w:footnote>
  <w:footnote w:type="continuationSeparator" w:id="0">
    <w:p w14:paraId="68B037F9" w14:textId="77777777" w:rsidR="00DE1B76" w:rsidRDefault="00DE1B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25D8C" w14:textId="32DDF873" w:rsidR="000A6397" w:rsidRDefault="000A6397" w:rsidP="001A49F2">
    <w:pPr>
      <w:pStyle w:val="Header"/>
      <w:jc w:val="center"/>
    </w:pPr>
    <w:r>
      <w:rPr>
        <w:noProof/>
      </w:rPr>
      <mc:AlternateContent>
        <mc:Choice Requires="wps">
          <w:drawing>
            <wp:anchor distT="0" distB="0" distL="118745" distR="118745" simplePos="0" relativeHeight="251659264" behindDoc="1" locked="0" layoutInCell="1" allowOverlap="0" wp14:anchorId="089113FF" wp14:editId="0BED85C7">
              <wp:simplePos x="0" y="0"/>
              <wp:positionH relativeFrom="margin">
                <wp:align>center</wp:align>
              </wp:positionH>
              <mc:AlternateContent>
                <mc:Choice Requires="wp14">
                  <wp:positionV relativeFrom="page">
                    <wp14:pctPosVOffset>4500</wp14:pctPosVOffset>
                  </wp:positionV>
                </mc:Choice>
                <mc:Fallback>
                  <wp:positionV relativeFrom="page">
                    <wp:posOffset>349250</wp:posOffset>
                  </wp:positionV>
                </mc:Fallback>
              </mc:AlternateContent>
              <wp:extent cx="5950039" cy="270457"/>
              <wp:effectExtent l="0" t="0" r="18415" b="1270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tx1">
                          <a:lumMod val="50000"/>
                          <a:lumOff val="50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7EADCA" w14:textId="2552DFCB" w:rsidR="000A6397" w:rsidRPr="00CE68D9" w:rsidRDefault="000A6397">
                          <w:pPr>
                            <w:pStyle w:val="Header"/>
                            <w:jc w:val="center"/>
                            <w:rPr>
                              <w:caps/>
                              <w:color w:val="FFFFFF" w:themeColor="background1"/>
                              <w14:textOutline w14:w="9525" w14:cap="rnd" w14:cmpd="sng" w14:algn="ctr">
                                <w14:noFill/>
                                <w14:prstDash w14:val="solid"/>
                                <w14:bevel/>
                              </w14:textOutline>
                            </w:rPr>
                          </w:pPr>
                          <w:r w:rsidRPr="00CE68D9">
                            <w:rPr>
                              <w:caps/>
                              <w:color w:val="FFFFFF" w:themeColor="background1"/>
                              <w14:textOutline w14:w="9525" w14:cap="rnd" w14:cmpd="sng" w14:algn="ctr">
                                <w14:noFill/>
                                <w14:prstDash w14:val="solid"/>
                                <w14:bevel/>
                              </w14:textOutline>
                            </w:rPr>
                            <w:t>www.drwillspeaks.com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89113FF" id="Rectangle 197" o:spid="_x0000_s1031" style="position:absolute;left:0;text-align:left;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" o:allowoverlap="f" fillcolor="gray [1629]" strokecolor="#eeece1 [3214]" strokeweight="2pt">
              <v:textbox style="mso-fit-shape-to-text:t">
                <w:txbxContent>
                  <w:p w14:paraId="4C7EADCA" w14:textId="2552DFCB" w:rsidR="000A6397" w:rsidRPr="00CE68D9" w:rsidRDefault="000A6397">
                    <w:pPr>
                      <w:pStyle w:val="Header"/>
                      <w:jc w:val="center"/>
                      <w:rPr>
                        <w:caps/>
                        <w:color w:val="FFFFFF" w:themeColor="background1"/>
                        <w14:textOutline w14:w="9525" w14:cap="rnd" w14:cmpd="sng" w14:algn="ctr">
                          <w14:noFill/>
                          <w14:prstDash w14:val="solid"/>
                          <w14:bevel/>
                        </w14:textOutline>
                      </w:rPr>
                    </w:pPr>
                    <w:r w:rsidRPr="00CE68D9">
                      <w:rPr>
                        <w:caps/>
                        <w:color w:val="FFFFFF" w:themeColor="background1"/>
                        <w14:textOutline w14:w="9525" w14:cap="rnd" w14:cmpd="sng" w14:algn="ctr">
                          <w14:noFill/>
                          <w14:prstDash w14:val="solid"/>
                          <w14:bevel/>
                        </w14:textOutline>
                      </w:rPr>
                      <w:t>www.drwillspeaks.com</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C55FA"/>
    <w:multiLevelType w:val="multilevel"/>
    <w:tmpl w:val="42DC5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770BC4"/>
    <w:multiLevelType w:val="multilevel"/>
    <w:tmpl w:val="3926E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EB240F"/>
    <w:multiLevelType w:val="multilevel"/>
    <w:tmpl w:val="1228F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CD552A"/>
    <w:multiLevelType w:val="multilevel"/>
    <w:tmpl w:val="D2EAD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186ADB"/>
    <w:multiLevelType w:val="multilevel"/>
    <w:tmpl w:val="2F7C2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A35169"/>
    <w:multiLevelType w:val="multilevel"/>
    <w:tmpl w:val="E2AEB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254D33"/>
    <w:multiLevelType w:val="multilevel"/>
    <w:tmpl w:val="EA9A9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F9356E"/>
    <w:multiLevelType w:val="multilevel"/>
    <w:tmpl w:val="BA5A93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395249"/>
    <w:multiLevelType w:val="multilevel"/>
    <w:tmpl w:val="F00E0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3A0BFD"/>
    <w:multiLevelType w:val="multilevel"/>
    <w:tmpl w:val="17685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296C88"/>
    <w:multiLevelType w:val="hybridMultilevel"/>
    <w:tmpl w:val="79BE0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7F607D"/>
    <w:multiLevelType w:val="multilevel"/>
    <w:tmpl w:val="D0DC3F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DD03F4"/>
    <w:multiLevelType w:val="multilevel"/>
    <w:tmpl w:val="C2AA7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736C49"/>
    <w:multiLevelType w:val="multilevel"/>
    <w:tmpl w:val="EEAAA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1401FA"/>
    <w:multiLevelType w:val="multilevel"/>
    <w:tmpl w:val="08D89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8874CB"/>
    <w:multiLevelType w:val="multilevel"/>
    <w:tmpl w:val="C9323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2C2478"/>
    <w:multiLevelType w:val="multilevel"/>
    <w:tmpl w:val="77FA3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1956AF"/>
    <w:multiLevelType w:val="multilevel"/>
    <w:tmpl w:val="65780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9D3024"/>
    <w:multiLevelType w:val="multilevel"/>
    <w:tmpl w:val="9CA855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0C4A55"/>
    <w:multiLevelType w:val="multilevel"/>
    <w:tmpl w:val="A76C4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E076A9"/>
    <w:multiLevelType w:val="multilevel"/>
    <w:tmpl w:val="68EA68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asciiTheme="minorHAnsi" w:eastAsiaTheme="minorHAnsi" w:hAnsiTheme="minorHAnsi" w:cstheme="minorBid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2B1627"/>
    <w:multiLevelType w:val="multilevel"/>
    <w:tmpl w:val="22208F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8277B7"/>
    <w:multiLevelType w:val="multilevel"/>
    <w:tmpl w:val="F706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642816"/>
    <w:multiLevelType w:val="multilevel"/>
    <w:tmpl w:val="3CBEB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52574D"/>
    <w:multiLevelType w:val="multilevel"/>
    <w:tmpl w:val="2AEC0E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337548"/>
    <w:multiLevelType w:val="hybridMultilevel"/>
    <w:tmpl w:val="565A0B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093199"/>
    <w:multiLevelType w:val="multilevel"/>
    <w:tmpl w:val="D9BEC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205496"/>
    <w:multiLevelType w:val="hybridMultilevel"/>
    <w:tmpl w:val="3668AE1E"/>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6E65FB"/>
    <w:multiLevelType w:val="multilevel"/>
    <w:tmpl w:val="199A8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0D383E"/>
    <w:multiLevelType w:val="multilevel"/>
    <w:tmpl w:val="BFD25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EA458B"/>
    <w:multiLevelType w:val="multilevel"/>
    <w:tmpl w:val="65AC0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9318F0"/>
    <w:multiLevelType w:val="hybridMultilevel"/>
    <w:tmpl w:val="4D226AC2"/>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017A5E"/>
    <w:multiLevelType w:val="multilevel"/>
    <w:tmpl w:val="68F62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9F50EF6"/>
    <w:multiLevelType w:val="hybridMultilevel"/>
    <w:tmpl w:val="A5E4B942"/>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5C2E58"/>
    <w:multiLevelType w:val="multilevel"/>
    <w:tmpl w:val="33AE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343E69"/>
    <w:multiLevelType w:val="multilevel"/>
    <w:tmpl w:val="F4865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89034E"/>
    <w:multiLevelType w:val="hybridMultilevel"/>
    <w:tmpl w:val="6DACE33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0"/>
  </w:num>
  <w:num w:numId="3">
    <w:abstractNumId w:val="31"/>
  </w:num>
  <w:num w:numId="4">
    <w:abstractNumId w:val="36"/>
  </w:num>
  <w:num w:numId="5">
    <w:abstractNumId w:val="33"/>
  </w:num>
  <w:num w:numId="6">
    <w:abstractNumId w:val="27"/>
  </w:num>
  <w:num w:numId="7">
    <w:abstractNumId w:val="17"/>
  </w:num>
  <w:num w:numId="8">
    <w:abstractNumId w:val="30"/>
  </w:num>
  <w:num w:numId="9">
    <w:abstractNumId w:val="35"/>
  </w:num>
  <w:num w:numId="10">
    <w:abstractNumId w:val="23"/>
  </w:num>
  <w:num w:numId="11">
    <w:abstractNumId w:val="0"/>
  </w:num>
  <w:num w:numId="12">
    <w:abstractNumId w:val="15"/>
  </w:num>
  <w:num w:numId="13">
    <w:abstractNumId w:val="13"/>
  </w:num>
  <w:num w:numId="14">
    <w:abstractNumId w:val="2"/>
  </w:num>
  <w:num w:numId="15">
    <w:abstractNumId w:val="5"/>
  </w:num>
  <w:num w:numId="16">
    <w:abstractNumId w:val="14"/>
  </w:num>
  <w:num w:numId="17">
    <w:abstractNumId w:val="21"/>
  </w:num>
  <w:num w:numId="18">
    <w:abstractNumId w:val="34"/>
  </w:num>
  <w:num w:numId="19">
    <w:abstractNumId w:val="19"/>
  </w:num>
  <w:num w:numId="20">
    <w:abstractNumId w:val="9"/>
  </w:num>
  <w:num w:numId="21">
    <w:abstractNumId w:val="26"/>
  </w:num>
  <w:num w:numId="22">
    <w:abstractNumId w:val="6"/>
  </w:num>
  <w:num w:numId="23">
    <w:abstractNumId w:val="4"/>
  </w:num>
  <w:num w:numId="24">
    <w:abstractNumId w:val="8"/>
  </w:num>
  <w:num w:numId="25">
    <w:abstractNumId w:val="3"/>
  </w:num>
  <w:num w:numId="26">
    <w:abstractNumId w:val="28"/>
  </w:num>
  <w:num w:numId="27">
    <w:abstractNumId w:val="16"/>
  </w:num>
  <w:num w:numId="28">
    <w:abstractNumId w:val="12"/>
  </w:num>
  <w:num w:numId="29">
    <w:abstractNumId w:val="29"/>
  </w:num>
  <w:num w:numId="30">
    <w:abstractNumId w:val="24"/>
  </w:num>
  <w:num w:numId="31">
    <w:abstractNumId w:val="20"/>
  </w:num>
  <w:num w:numId="32">
    <w:abstractNumId w:val="7"/>
  </w:num>
  <w:num w:numId="33">
    <w:abstractNumId w:val="11"/>
  </w:num>
  <w:num w:numId="34">
    <w:abstractNumId w:val="32"/>
  </w:num>
  <w:num w:numId="35">
    <w:abstractNumId w:val="22"/>
  </w:num>
  <w:num w:numId="36">
    <w:abstractNumId w:val="18"/>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C22"/>
    <w:rsid w:val="00001D4A"/>
    <w:rsid w:val="00002D4C"/>
    <w:rsid w:val="00002EDE"/>
    <w:rsid w:val="000038D9"/>
    <w:rsid w:val="00005754"/>
    <w:rsid w:val="00006125"/>
    <w:rsid w:val="00007126"/>
    <w:rsid w:val="00007BB1"/>
    <w:rsid w:val="00007D17"/>
    <w:rsid w:val="00010611"/>
    <w:rsid w:val="00010677"/>
    <w:rsid w:val="00011C1C"/>
    <w:rsid w:val="00011F95"/>
    <w:rsid w:val="0001238B"/>
    <w:rsid w:val="0001394B"/>
    <w:rsid w:val="00014615"/>
    <w:rsid w:val="00015636"/>
    <w:rsid w:val="00015E20"/>
    <w:rsid w:val="0001617E"/>
    <w:rsid w:val="0001646D"/>
    <w:rsid w:val="00017C0A"/>
    <w:rsid w:val="0002013A"/>
    <w:rsid w:val="000202E3"/>
    <w:rsid w:val="000203A8"/>
    <w:rsid w:val="000217DC"/>
    <w:rsid w:val="00022896"/>
    <w:rsid w:val="00022FA6"/>
    <w:rsid w:val="00023B7A"/>
    <w:rsid w:val="00023E3D"/>
    <w:rsid w:val="0002558C"/>
    <w:rsid w:val="000258E1"/>
    <w:rsid w:val="0002590D"/>
    <w:rsid w:val="00025D7D"/>
    <w:rsid w:val="00026A0E"/>
    <w:rsid w:val="00026AED"/>
    <w:rsid w:val="000275B8"/>
    <w:rsid w:val="000300C4"/>
    <w:rsid w:val="00030D8A"/>
    <w:rsid w:val="000328B1"/>
    <w:rsid w:val="00036A9C"/>
    <w:rsid w:val="00036E43"/>
    <w:rsid w:val="00037C90"/>
    <w:rsid w:val="00040975"/>
    <w:rsid w:val="00041977"/>
    <w:rsid w:val="000424BD"/>
    <w:rsid w:val="00042A3A"/>
    <w:rsid w:val="0004376B"/>
    <w:rsid w:val="000511C4"/>
    <w:rsid w:val="00051663"/>
    <w:rsid w:val="00051E20"/>
    <w:rsid w:val="00053054"/>
    <w:rsid w:val="00053BCF"/>
    <w:rsid w:val="00054FB0"/>
    <w:rsid w:val="000552C1"/>
    <w:rsid w:val="00055A73"/>
    <w:rsid w:val="00057AEF"/>
    <w:rsid w:val="00061FCD"/>
    <w:rsid w:val="00063439"/>
    <w:rsid w:val="0006388E"/>
    <w:rsid w:val="00063E4B"/>
    <w:rsid w:val="0006414E"/>
    <w:rsid w:val="000651BF"/>
    <w:rsid w:val="00066ECC"/>
    <w:rsid w:val="0006708D"/>
    <w:rsid w:val="00071885"/>
    <w:rsid w:val="000720FF"/>
    <w:rsid w:val="00072219"/>
    <w:rsid w:val="0007379C"/>
    <w:rsid w:val="00073C26"/>
    <w:rsid w:val="000764EF"/>
    <w:rsid w:val="0007684E"/>
    <w:rsid w:val="000772BD"/>
    <w:rsid w:val="000814D3"/>
    <w:rsid w:val="0008165D"/>
    <w:rsid w:val="00081960"/>
    <w:rsid w:val="00081C68"/>
    <w:rsid w:val="00082BB6"/>
    <w:rsid w:val="0008662D"/>
    <w:rsid w:val="0008674D"/>
    <w:rsid w:val="00087B94"/>
    <w:rsid w:val="00090330"/>
    <w:rsid w:val="00090C60"/>
    <w:rsid w:val="00091089"/>
    <w:rsid w:val="00092A0E"/>
    <w:rsid w:val="0009397F"/>
    <w:rsid w:val="00093E64"/>
    <w:rsid w:val="0009410A"/>
    <w:rsid w:val="0009505A"/>
    <w:rsid w:val="000950F8"/>
    <w:rsid w:val="000962C0"/>
    <w:rsid w:val="00096C2C"/>
    <w:rsid w:val="0009778D"/>
    <w:rsid w:val="00097955"/>
    <w:rsid w:val="000A1B7D"/>
    <w:rsid w:val="000A2CE3"/>
    <w:rsid w:val="000A3CED"/>
    <w:rsid w:val="000A4E41"/>
    <w:rsid w:val="000A53DA"/>
    <w:rsid w:val="000A5ADE"/>
    <w:rsid w:val="000A5EF3"/>
    <w:rsid w:val="000A6397"/>
    <w:rsid w:val="000A663E"/>
    <w:rsid w:val="000A6B8B"/>
    <w:rsid w:val="000B0C32"/>
    <w:rsid w:val="000B1755"/>
    <w:rsid w:val="000B2981"/>
    <w:rsid w:val="000B3DAC"/>
    <w:rsid w:val="000B4175"/>
    <w:rsid w:val="000B4FDC"/>
    <w:rsid w:val="000B5111"/>
    <w:rsid w:val="000B5398"/>
    <w:rsid w:val="000B5D46"/>
    <w:rsid w:val="000B6801"/>
    <w:rsid w:val="000B7201"/>
    <w:rsid w:val="000B7F51"/>
    <w:rsid w:val="000C040E"/>
    <w:rsid w:val="000C0FAE"/>
    <w:rsid w:val="000C10AD"/>
    <w:rsid w:val="000C1483"/>
    <w:rsid w:val="000C16A5"/>
    <w:rsid w:val="000C2D74"/>
    <w:rsid w:val="000C3141"/>
    <w:rsid w:val="000C4A0D"/>
    <w:rsid w:val="000C4FD0"/>
    <w:rsid w:val="000C7B28"/>
    <w:rsid w:val="000D15F6"/>
    <w:rsid w:val="000D2E16"/>
    <w:rsid w:val="000D34FE"/>
    <w:rsid w:val="000D4B00"/>
    <w:rsid w:val="000D5CE5"/>
    <w:rsid w:val="000D66FE"/>
    <w:rsid w:val="000D67E0"/>
    <w:rsid w:val="000E02FD"/>
    <w:rsid w:val="000E0E74"/>
    <w:rsid w:val="000E1188"/>
    <w:rsid w:val="000E2DBF"/>
    <w:rsid w:val="000E3885"/>
    <w:rsid w:val="000E5DAD"/>
    <w:rsid w:val="000E600E"/>
    <w:rsid w:val="000E7318"/>
    <w:rsid w:val="000E7E14"/>
    <w:rsid w:val="000E7F1D"/>
    <w:rsid w:val="000F0B9C"/>
    <w:rsid w:val="000F2C72"/>
    <w:rsid w:val="000F32F6"/>
    <w:rsid w:val="000F393F"/>
    <w:rsid w:val="000F3D33"/>
    <w:rsid w:val="000F4B4F"/>
    <w:rsid w:val="000F57C5"/>
    <w:rsid w:val="000F5879"/>
    <w:rsid w:val="000F6885"/>
    <w:rsid w:val="00100D4B"/>
    <w:rsid w:val="0010272C"/>
    <w:rsid w:val="00102BB5"/>
    <w:rsid w:val="001048AA"/>
    <w:rsid w:val="001062F3"/>
    <w:rsid w:val="00107D0C"/>
    <w:rsid w:val="00111262"/>
    <w:rsid w:val="00114370"/>
    <w:rsid w:val="00116C78"/>
    <w:rsid w:val="00120C0C"/>
    <w:rsid w:val="001223F3"/>
    <w:rsid w:val="001238D7"/>
    <w:rsid w:val="00123E81"/>
    <w:rsid w:val="0012430B"/>
    <w:rsid w:val="00124485"/>
    <w:rsid w:val="00124A9B"/>
    <w:rsid w:val="001269B3"/>
    <w:rsid w:val="00127373"/>
    <w:rsid w:val="00127C31"/>
    <w:rsid w:val="0013147A"/>
    <w:rsid w:val="00131A3C"/>
    <w:rsid w:val="00132DF6"/>
    <w:rsid w:val="00132F74"/>
    <w:rsid w:val="00133315"/>
    <w:rsid w:val="0013406F"/>
    <w:rsid w:val="001352C7"/>
    <w:rsid w:val="00135D35"/>
    <w:rsid w:val="00136969"/>
    <w:rsid w:val="0013787B"/>
    <w:rsid w:val="0014544D"/>
    <w:rsid w:val="0014649E"/>
    <w:rsid w:val="0014722E"/>
    <w:rsid w:val="00147AC4"/>
    <w:rsid w:val="001510DC"/>
    <w:rsid w:val="001538CE"/>
    <w:rsid w:val="0015464C"/>
    <w:rsid w:val="00155E8E"/>
    <w:rsid w:val="00157336"/>
    <w:rsid w:val="00157BAC"/>
    <w:rsid w:val="00160F49"/>
    <w:rsid w:val="00161CFF"/>
    <w:rsid w:val="00163328"/>
    <w:rsid w:val="00163454"/>
    <w:rsid w:val="001646DD"/>
    <w:rsid w:val="00164C09"/>
    <w:rsid w:val="00165066"/>
    <w:rsid w:val="0016585D"/>
    <w:rsid w:val="00165C59"/>
    <w:rsid w:val="001661AB"/>
    <w:rsid w:val="00166228"/>
    <w:rsid w:val="00166BE3"/>
    <w:rsid w:val="00171508"/>
    <w:rsid w:val="00172814"/>
    <w:rsid w:val="00172A74"/>
    <w:rsid w:val="00172CFB"/>
    <w:rsid w:val="001745AE"/>
    <w:rsid w:val="00174A78"/>
    <w:rsid w:val="00175A5B"/>
    <w:rsid w:val="00176386"/>
    <w:rsid w:val="001771F8"/>
    <w:rsid w:val="0017772B"/>
    <w:rsid w:val="0017784C"/>
    <w:rsid w:val="00177E42"/>
    <w:rsid w:val="0018091E"/>
    <w:rsid w:val="00182A8A"/>
    <w:rsid w:val="001839A8"/>
    <w:rsid w:val="0018443B"/>
    <w:rsid w:val="00185409"/>
    <w:rsid w:val="00190D09"/>
    <w:rsid w:val="00191005"/>
    <w:rsid w:val="00192847"/>
    <w:rsid w:val="00192963"/>
    <w:rsid w:val="00192EFC"/>
    <w:rsid w:val="00193D7C"/>
    <w:rsid w:val="00193E52"/>
    <w:rsid w:val="00195B54"/>
    <w:rsid w:val="00196977"/>
    <w:rsid w:val="00196C09"/>
    <w:rsid w:val="00197517"/>
    <w:rsid w:val="001A00B8"/>
    <w:rsid w:val="001A229B"/>
    <w:rsid w:val="001A2B2A"/>
    <w:rsid w:val="001A49F2"/>
    <w:rsid w:val="001A520F"/>
    <w:rsid w:val="001A5DF2"/>
    <w:rsid w:val="001A5F66"/>
    <w:rsid w:val="001A629C"/>
    <w:rsid w:val="001A6389"/>
    <w:rsid w:val="001A7A9D"/>
    <w:rsid w:val="001B0B77"/>
    <w:rsid w:val="001B13B1"/>
    <w:rsid w:val="001B17D3"/>
    <w:rsid w:val="001B2429"/>
    <w:rsid w:val="001B33DA"/>
    <w:rsid w:val="001B353C"/>
    <w:rsid w:val="001B3D6C"/>
    <w:rsid w:val="001B4041"/>
    <w:rsid w:val="001B43EE"/>
    <w:rsid w:val="001B4AC2"/>
    <w:rsid w:val="001B78AE"/>
    <w:rsid w:val="001B7EDE"/>
    <w:rsid w:val="001C0053"/>
    <w:rsid w:val="001C016C"/>
    <w:rsid w:val="001C095D"/>
    <w:rsid w:val="001C0A25"/>
    <w:rsid w:val="001C0B06"/>
    <w:rsid w:val="001C158E"/>
    <w:rsid w:val="001C236C"/>
    <w:rsid w:val="001C38D7"/>
    <w:rsid w:val="001C3E7A"/>
    <w:rsid w:val="001C40C9"/>
    <w:rsid w:val="001C5299"/>
    <w:rsid w:val="001C61DB"/>
    <w:rsid w:val="001C62B1"/>
    <w:rsid w:val="001C6810"/>
    <w:rsid w:val="001C6A71"/>
    <w:rsid w:val="001D0586"/>
    <w:rsid w:val="001D1019"/>
    <w:rsid w:val="001D2873"/>
    <w:rsid w:val="001D2DCD"/>
    <w:rsid w:val="001D320F"/>
    <w:rsid w:val="001D37AA"/>
    <w:rsid w:val="001D3917"/>
    <w:rsid w:val="001D3D1D"/>
    <w:rsid w:val="001D4DD9"/>
    <w:rsid w:val="001D52F5"/>
    <w:rsid w:val="001D5938"/>
    <w:rsid w:val="001D5FAB"/>
    <w:rsid w:val="001D61F0"/>
    <w:rsid w:val="001D661C"/>
    <w:rsid w:val="001D66B1"/>
    <w:rsid w:val="001D772C"/>
    <w:rsid w:val="001E0346"/>
    <w:rsid w:val="001E0CD9"/>
    <w:rsid w:val="001E14F2"/>
    <w:rsid w:val="001E14FA"/>
    <w:rsid w:val="001E192B"/>
    <w:rsid w:val="001E1CD3"/>
    <w:rsid w:val="001E270B"/>
    <w:rsid w:val="001E29C0"/>
    <w:rsid w:val="001E4A83"/>
    <w:rsid w:val="001E4C33"/>
    <w:rsid w:val="001E4CB5"/>
    <w:rsid w:val="001E51D0"/>
    <w:rsid w:val="001E76E4"/>
    <w:rsid w:val="001E7A4E"/>
    <w:rsid w:val="001F01F6"/>
    <w:rsid w:val="001F2038"/>
    <w:rsid w:val="001F3415"/>
    <w:rsid w:val="001F3787"/>
    <w:rsid w:val="001F37D7"/>
    <w:rsid w:val="001F3CA4"/>
    <w:rsid w:val="001F3CAD"/>
    <w:rsid w:val="001F4A9B"/>
    <w:rsid w:val="001F4F22"/>
    <w:rsid w:val="001F5AFF"/>
    <w:rsid w:val="001F5E0F"/>
    <w:rsid w:val="001F7506"/>
    <w:rsid w:val="001F7749"/>
    <w:rsid w:val="001F7E7F"/>
    <w:rsid w:val="00201C22"/>
    <w:rsid w:val="00201EF8"/>
    <w:rsid w:val="002021DB"/>
    <w:rsid w:val="00204821"/>
    <w:rsid w:val="0020653F"/>
    <w:rsid w:val="002068BF"/>
    <w:rsid w:val="00211BD0"/>
    <w:rsid w:val="00211D2C"/>
    <w:rsid w:val="00211D40"/>
    <w:rsid w:val="002132B4"/>
    <w:rsid w:val="0021420D"/>
    <w:rsid w:val="00214BB5"/>
    <w:rsid w:val="00217F61"/>
    <w:rsid w:val="002206F1"/>
    <w:rsid w:val="002247D9"/>
    <w:rsid w:val="00224837"/>
    <w:rsid w:val="002259D6"/>
    <w:rsid w:val="00225EC3"/>
    <w:rsid w:val="00227F7E"/>
    <w:rsid w:val="00230FA4"/>
    <w:rsid w:val="00231C8D"/>
    <w:rsid w:val="00232DD8"/>
    <w:rsid w:val="00233424"/>
    <w:rsid w:val="002343B6"/>
    <w:rsid w:val="0023506D"/>
    <w:rsid w:val="00236C6A"/>
    <w:rsid w:val="00237903"/>
    <w:rsid w:val="00237DFF"/>
    <w:rsid w:val="00240EDD"/>
    <w:rsid w:val="00242893"/>
    <w:rsid w:val="00242F8A"/>
    <w:rsid w:val="00243708"/>
    <w:rsid w:val="002439D1"/>
    <w:rsid w:val="00243A5B"/>
    <w:rsid w:val="00243ADC"/>
    <w:rsid w:val="00243D65"/>
    <w:rsid w:val="002460B1"/>
    <w:rsid w:val="00246D5F"/>
    <w:rsid w:val="002471E7"/>
    <w:rsid w:val="00252FBD"/>
    <w:rsid w:val="0025315D"/>
    <w:rsid w:val="00254E23"/>
    <w:rsid w:val="002551B1"/>
    <w:rsid w:val="002553A5"/>
    <w:rsid w:val="002556B5"/>
    <w:rsid w:val="00257B02"/>
    <w:rsid w:val="00260448"/>
    <w:rsid w:val="00260A26"/>
    <w:rsid w:val="002611C1"/>
    <w:rsid w:val="00262D99"/>
    <w:rsid w:val="00264606"/>
    <w:rsid w:val="00266F44"/>
    <w:rsid w:val="0026718D"/>
    <w:rsid w:val="0026724A"/>
    <w:rsid w:val="002677C9"/>
    <w:rsid w:val="002678F0"/>
    <w:rsid w:val="00270635"/>
    <w:rsid w:val="00271325"/>
    <w:rsid w:val="002713F1"/>
    <w:rsid w:val="0027164B"/>
    <w:rsid w:val="00271B81"/>
    <w:rsid w:val="002729C9"/>
    <w:rsid w:val="00272FA4"/>
    <w:rsid w:val="00273407"/>
    <w:rsid w:val="00274AF3"/>
    <w:rsid w:val="00274E24"/>
    <w:rsid w:val="00275002"/>
    <w:rsid w:val="002757EB"/>
    <w:rsid w:val="00277A27"/>
    <w:rsid w:val="00277F49"/>
    <w:rsid w:val="0028590C"/>
    <w:rsid w:val="00286533"/>
    <w:rsid w:val="0029029B"/>
    <w:rsid w:val="00290C18"/>
    <w:rsid w:val="002912B3"/>
    <w:rsid w:val="00292806"/>
    <w:rsid w:val="00294AB4"/>
    <w:rsid w:val="00295218"/>
    <w:rsid w:val="00296FA1"/>
    <w:rsid w:val="00297D5E"/>
    <w:rsid w:val="002A0243"/>
    <w:rsid w:val="002A30CB"/>
    <w:rsid w:val="002A3118"/>
    <w:rsid w:val="002A36CA"/>
    <w:rsid w:val="002A71B1"/>
    <w:rsid w:val="002A7590"/>
    <w:rsid w:val="002A7B4A"/>
    <w:rsid w:val="002B16E3"/>
    <w:rsid w:val="002B1A4D"/>
    <w:rsid w:val="002B21D3"/>
    <w:rsid w:val="002B2DEE"/>
    <w:rsid w:val="002B32B3"/>
    <w:rsid w:val="002B7244"/>
    <w:rsid w:val="002B7C1F"/>
    <w:rsid w:val="002C0FF1"/>
    <w:rsid w:val="002C2207"/>
    <w:rsid w:val="002C2DF3"/>
    <w:rsid w:val="002C3D36"/>
    <w:rsid w:val="002C3F3B"/>
    <w:rsid w:val="002C401E"/>
    <w:rsid w:val="002C449D"/>
    <w:rsid w:val="002C4B76"/>
    <w:rsid w:val="002C4DF5"/>
    <w:rsid w:val="002C55AE"/>
    <w:rsid w:val="002D0BA6"/>
    <w:rsid w:val="002D2877"/>
    <w:rsid w:val="002D2B26"/>
    <w:rsid w:val="002D4484"/>
    <w:rsid w:val="002D4CFF"/>
    <w:rsid w:val="002D5D00"/>
    <w:rsid w:val="002D623E"/>
    <w:rsid w:val="002D6546"/>
    <w:rsid w:val="002D7382"/>
    <w:rsid w:val="002E1CB3"/>
    <w:rsid w:val="002E2404"/>
    <w:rsid w:val="002E25AC"/>
    <w:rsid w:val="002E28CD"/>
    <w:rsid w:val="002E34EC"/>
    <w:rsid w:val="002E3779"/>
    <w:rsid w:val="002E38CF"/>
    <w:rsid w:val="002E3C28"/>
    <w:rsid w:val="002E5E25"/>
    <w:rsid w:val="002E5E99"/>
    <w:rsid w:val="002E61F9"/>
    <w:rsid w:val="002E73DF"/>
    <w:rsid w:val="002F0241"/>
    <w:rsid w:val="002F0975"/>
    <w:rsid w:val="002F2167"/>
    <w:rsid w:val="002F27AB"/>
    <w:rsid w:val="002F31B0"/>
    <w:rsid w:val="002F362D"/>
    <w:rsid w:val="002F4384"/>
    <w:rsid w:val="002F4442"/>
    <w:rsid w:val="002F4A8D"/>
    <w:rsid w:val="002F4FAA"/>
    <w:rsid w:val="002F53FC"/>
    <w:rsid w:val="002F61C0"/>
    <w:rsid w:val="002F6CDD"/>
    <w:rsid w:val="002F70FB"/>
    <w:rsid w:val="00300FF9"/>
    <w:rsid w:val="00303F4C"/>
    <w:rsid w:val="003061F4"/>
    <w:rsid w:val="003066D5"/>
    <w:rsid w:val="00306BFF"/>
    <w:rsid w:val="00307E45"/>
    <w:rsid w:val="00312067"/>
    <w:rsid w:val="00313580"/>
    <w:rsid w:val="0031399C"/>
    <w:rsid w:val="00313D14"/>
    <w:rsid w:val="00314818"/>
    <w:rsid w:val="00315198"/>
    <w:rsid w:val="003155E0"/>
    <w:rsid w:val="00315D73"/>
    <w:rsid w:val="00320AD3"/>
    <w:rsid w:val="00321BC2"/>
    <w:rsid w:val="003220E5"/>
    <w:rsid w:val="00322E04"/>
    <w:rsid w:val="00322F47"/>
    <w:rsid w:val="00323A3B"/>
    <w:rsid w:val="00323DED"/>
    <w:rsid w:val="00323DFD"/>
    <w:rsid w:val="00324857"/>
    <w:rsid w:val="003249F1"/>
    <w:rsid w:val="00325F40"/>
    <w:rsid w:val="00326BFE"/>
    <w:rsid w:val="00326DA9"/>
    <w:rsid w:val="00326FC1"/>
    <w:rsid w:val="00330976"/>
    <w:rsid w:val="0033141B"/>
    <w:rsid w:val="00331BB3"/>
    <w:rsid w:val="0033620F"/>
    <w:rsid w:val="00336F02"/>
    <w:rsid w:val="00337CD1"/>
    <w:rsid w:val="00340993"/>
    <w:rsid w:val="003411C6"/>
    <w:rsid w:val="00341686"/>
    <w:rsid w:val="00341A07"/>
    <w:rsid w:val="00341E38"/>
    <w:rsid w:val="00343898"/>
    <w:rsid w:val="00344018"/>
    <w:rsid w:val="00344849"/>
    <w:rsid w:val="003449BA"/>
    <w:rsid w:val="00345B34"/>
    <w:rsid w:val="00345EA1"/>
    <w:rsid w:val="00346DF1"/>
    <w:rsid w:val="0034753B"/>
    <w:rsid w:val="0034791A"/>
    <w:rsid w:val="003479CE"/>
    <w:rsid w:val="00350502"/>
    <w:rsid w:val="00351AFA"/>
    <w:rsid w:val="00353C0B"/>
    <w:rsid w:val="00357778"/>
    <w:rsid w:val="00357FFB"/>
    <w:rsid w:val="00360031"/>
    <w:rsid w:val="00360397"/>
    <w:rsid w:val="003606B2"/>
    <w:rsid w:val="0036074A"/>
    <w:rsid w:val="003607FD"/>
    <w:rsid w:val="00362308"/>
    <w:rsid w:val="00363D1A"/>
    <w:rsid w:val="00363F0E"/>
    <w:rsid w:val="00365717"/>
    <w:rsid w:val="003668B4"/>
    <w:rsid w:val="003679D0"/>
    <w:rsid w:val="00367D6D"/>
    <w:rsid w:val="0037023E"/>
    <w:rsid w:val="00370E40"/>
    <w:rsid w:val="00371F8C"/>
    <w:rsid w:val="0037417D"/>
    <w:rsid w:val="003753A8"/>
    <w:rsid w:val="003766D9"/>
    <w:rsid w:val="00376DBE"/>
    <w:rsid w:val="003777A5"/>
    <w:rsid w:val="003813CB"/>
    <w:rsid w:val="003818E7"/>
    <w:rsid w:val="0038273A"/>
    <w:rsid w:val="003836AC"/>
    <w:rsid w:val="00383C44"/>
    <w:rsid w:val="00383D10"/>
    <w:rsid w:val="00384373"/>
    <w:rsid w:val="00384CCC"/>
    <w:rsid w:val="003865EE"/>
    <w:rsid w:val="00386EAE"/>
    <w:rsid w:val="00387342"/>
    <w:rsid w:val="00387CAE"/>
    <w:rsid w:val="00387F19"/>
    <w:rsid w:val="00391019"/>
    <w:rsid w:val="00391337"/>
    <w:rsid w:val="00391B82"/>
    <w:rsid w:val="0039233F"/>
    <w:rsid w:val="00392F2F"/>
    <w:rsid w:val="00393EB6"/>
    <w:rsid w:val="00394525"/>
    <w:rsid w:val="00396235"/>
    <w:rsid w:val="003A032B"/>
    <w:rsid w:val="003A111E"/>
    <w:rsid w:val="003A145F"/>
    <w:rsid w:val="003A2113"/>
    <w:rsid w:val="003A4CFC"/>
    <w:rsid w:val="003A6064"/>
    <w:rsid w:val="003A77FD"/>
    <w:rsid w:val="003B06EE"/>
    <w:rsid w:val="003B31B7"/>
    <w:rsid w:val="003B49CC"/>
    <w:rsid w:val="003B6368"/>
    <w:rsid w:val="003B662F"/>
    <w:rsid w:val="003C03BD"/>
    <w:rsid w:val="003C0BD6"/>
    <w:rsid w:val="003C25CD"/>
    <w:rsid w:val="003C2AE7"/>
    <w:rsid w:val="003C59AB"/>
    <w:rsid w:val="003C7AA3"/>
    <w:rsid w:val="003D0D0F"/>
    <w:rsid w:val="003D11AE"/>
    <w:rsid w:val="003D14D1"/>
    <w:rsid w:val="003D1A65"/>
    <w:rsid w:val="003D2728"/>
    <w:rsid w:val="003D2868"/>
    <w:rsid w:val="003D3069"/>
    <w:rsid w:val="003D4219"/>
    <w:rsid w:val="003D5275"/>
    <w:rsid w:val="003D5417"/>
    <w:rsid w:val="003D653B"/>
    <w:rsid w:val="003D6CE0"/>
    <w:rsid w:val="003D766F"/>
    <w:rsid w:val="003E01B2"/>
    <w:rsid w:val="003E0579"/>
    <w:rsid w:val="003E0A70"/>
    <w:rsid w:val="003E0CB5"/>
    <w:rsid w:val="003E159A"/>
    <w:rsid w:val="003E1987"/>
    <w:rsid w:val="003E232D"/>
    <w:rsid w:val="003E32AD"/>
    <w:rsid w:val="003E36CB"/>
    <w:rsid w:val="003E3AAB"/>
    <w:rsid w:val="003E3B3F"/>
    <w:rsid w:val="003E3E5B"/>
    <w:rsid w:val="003E5A6A"/>
    <w:rsid w:val="003F1460"/>
    <w:rsid w:val="003F1CA2"/>
    <w:rsid w:val="003F3C08"/>
    <w:rsid w:val="003F4459"/>
    <w:rsid w:val="003F4522"/>
    <w:rsid w:val="003F6586"/>
    <w:rsid w:val="003F7921"/>
    <w:rsid w:val="0040070F"/>
    <w:rsid w:val="00400D10"/>
    <w:rsid w:val="00401319"/>
    <w:rsid w:val="0040158A"/>
    <w:rsid w:val="00402D79"/>
    <w:rsid w:val="00402ED2"/>
    <w:rsid w:val="004044FB"/>
    <w:rsid w:val="00406048"/>
    <w:rsid w:val="004068DB"/>
    <w:rsid w:val="004069F5"/>
    <w:rsid w:val="00407CA6"/>
    <w:rsid w:val="00410220"/>
    <w:rsid w:val="004109D4"/>
    <w:rsid w:val="00412435"/>
    <w:rsid w:val="004132C7"/>
    <w:rsid w:val="00413FA4"/>
    <w:rsid w:val="00414463"/>
    <w:rsid w:val="00417956"/>
    <w:rsid w:val="0042033E"/>
    <w:rsid w:val="00420CA0"/>
    <w:rsid w:val="00422E42"/>
    <w:rsid w:val="00425B99"/>
    <w:rsid w:val="004305B8"/>
    <w:rsid w:val="00430E2B"/>
    <w:rsid w:val="00431445"/>
    <w:rsid w:val="004317DA"/>
    <w:rsid w:val="00432198"/>
    <w:rsid w:val="00433657"/>
    <w:rsid w:val="00433EBC"/>
    <w:rsid w:val="00434431"/>
    <w:rsid w:val="00434CDF"/>
    <w:rsid w:val="00434DC2"/>
    <w:rsid w:val="00436282"/>
    <w:rsid w:val="0043672D"/>
    <w:rsid w:val="004372A1"/>
    <w:rsid w:val="00437EAB"/>
    <w:rsid w:val="00440301"/>
    <w:rsid w:val="00441418"/>
    <w:rsid w:val="0044226B"/>
    <w:rsid w:val="004459A9"/>
    <w:rsid w:val="00446390"/>
    <w:rsid w:val="00447CFD"/>
    <w:rsid w:val="0045003B"/>
    <w:rsid w:val="004500E1"/>
    <w:rsid w:val="004502AB"/>
    <w:rsid w:val="004507E4"/>
    <w:rsid w:val="00451734"/>
    <w:rsid w:val="0045230A"/>
    <w:rsid w:val="004528C4"/>
    <w:rsid w:val="0045392A"/>
    <w:rsid w:val="00455B9E"/>
    <w:rsid w:val="0045640C"/>
    <w:rsid w:val="004579F4"/>
    <w:rsid w:val="004603FE"/>
    <w:rsid w:val="00460CA7"/>
    <w:rsid w:val="00460D80"/>
    <w:rsid w:val="00463087"/>
    <w:rsid w:val="00463402"/>
    <w:rsid w:val="004634C4"/>
    <w:rsid w:val="00463DD5"/>
    <w:rsid w:val="00465580"/>
    <w:rsid w:val="0046558E"/>
    <w:rsid w:val="00465AFA"/>
    <w:rsid w:val="00466D1D"/>
    <w:rsid w:val="00467D59"/>
    <w:rsid w:val="00470AEC"/>
    <w:rsid w:val="00470DD9"/>
    <w:rsid w:val="0047152A"/>
    <w:rsid w:val="004716D4"/>
    <w:rsid w:val="00472DB0"/>
    <w:rsid w:val="004732BD"/>
    <w:rsid w:val="004734E4"/>
    <w:rsid w:val="0047429D"/>
    <w:rsid w:val="004743C1"/>
    <w:rsid w:val="00474C01"/>
    <w:rsid w:val="00476906"/>
    <w:rsid w:val="00477C01"/>
    <w:rsid w:val="0048012F"/>
    <w:rsid w:val="00481567"/>
    <w:rsid w:val="00481934"/>
    <w:rsid w:val="00481EE4"/>
    <w:rsid w:val="004831C0"/>
    <w:rsid w:val="00483BD5"/>
    <w:rsid w:val="00484CE0"/>
    <w:rsid w:val="00485127"/>
    <w:rsid w:val="00485EE0"/>
    <w:rsid w:val="00486DC7"/>
    <w:rsid w:val="00487F2E"/>
    <w:rsid w:val="004902DE"/>
    <w:rsid w:val="0049206E"/>
    <w:rsid w:val="004944F9"/>
    <w:rsid w:val="004950BA"/>
    <w:rsid w:val="0049576D"/>
    <w:rsid w:val="00495934"/>
    <w:rsid w:val="004973D0"/>
    <w:rsid w:val="004A0E42"/>
    <w:rsid w:val="004A1914"/>
    <w:rsid w:val="004A1AB5"/>
    <w:rsid w:val="004A1EA8"/>
    <w:rsid w:val="004A2B23"/>
    <w:rsid w:val="004A32FA"/>
    <w:rsid w:val="004A3346"/>
    <w:rsid w:val="004A5C41"/>
    <w:rsid w:val="004B1688"/>
    <w:rsid w:val="004B1979"/>
    <w:rsid w:val="004B7551"/>
    <w:rsid w:val="004C0703"/>
    <w:rsid w:val="004C352F"/>
    <w:rsid w:val="004C4598"/>
    <w:rsid w:val="004C4DC7"/>
    <w:rsid w:val="004C52C5"/>
    <w:rsid w:val="004C6015"/>
    <w:rsid w:val="004C6840"/>
    <w:rsid w:val="004C719F"/>
    <w:rsid w:val="004C79AE"/>
    <w:rsid w:val="004C7F40"/>
    <w:rsid w:val="004D0163"/>
    <w:rsid w:val="004D2B46"/>
    <w:rsid w:val="004D3157"/>
    <w:rsid w:val="004D4881"/>
    <w:rsid w:val="004D591C"/>
    <w:rsid w:val="004D7A51"/>
    <w:rsid w:val="004E0BFC"/>
    <w:rsid w:val="004E13C9"/>
    <w:rsid w:val="004E1E99"/>
    <w:rsid w:val="004E1FB0"/>
    <w:rsid w:val="004E33BF"/>
    <w:rsid w:val="004E4333"/>
    <w:rsid w:val="004E4971"/>
    <w:rsid w:val="004E4B8C"/>
    <w:rsid w:val="004E5B61"/>
    <w:rsid w:val="004E7576"/>
    <w:rsid w:val="004F0F66"/>
    <w:rsid w:val="004F23E6"/>
    <w:rsid w:val="004F2469"/>
    <w:rsid w:val="004F2845"/>
    <w:rsid w:val="004F341C"/>
    <w:rsid w:val="004F4A99"/>
    <w:rsid w:val="004F4DDF"/>
    <w:rsid w:val="004F56C2"/>
    <w:rsid w:val="004F679D"/>
    <w:rsid w:val="004F690A"/>
    <w:rsid w:val="004F6A18"/>
    <w:rsid w:val="004F7832"/>
    <w:rsid w:val="00500AAC"/>
    <w:rsid w:val="00500CC1"/>
    <w:rsid w:val="00500E89"/>
    <w:rsid w:val="005019F5"/>
    <w:rsid w:val="00501F43"/>
    <w:rsid w:val="00502524"/>
    <w:rsid w:val="005026D0"/>
    <w:rsid w:val="00502F21"/>
    <w:rsid w:val="00503159"/>
    <w:rsid w:val="00503F77"/>
    <w:rsid w:val="00504264"/>
    <w:rsid w:val="0050464F"/>
    <w:rsid w:val="00505FA2"/>
    <w:rsid w:val="00507886"/>
    <w:rsid w:val="00511024"/>
    <w:rsid w:val="0051180C"/>
    <w:rsid w:val="00512848"/>
    <w:rsid w:val="00513379"/>
    <w:rsid w:val="00514A7A"/>
    <w:rsid w:val="00514D31"/>
    <w:rsid w:val="00515F63"/>
    <w:rsid w:val="00516B29"/>
    <w:rsid w:val="0051754F"/>
    <w:rsid w:val="005222C6"/>
    <w:rsid w:val="00522CCD"/>
    <w:rsid w:val="00524155"/>
    <w:rsid w:val="00524277"/>
    <w:rsid w:val="00524568"/>
    <w:rsid w:val="005258EC"/>
    <w:rsid w:val="00525B00"/>
    <w:rsid w:val="00526579"/>
    <w:rsid w:val="00526A1C"/>
    <w:rsid w:val="00527074"/>
    <w:rsid w:val="0053002B"/>
    <w:rsid w:val="00530B6C"/>
    <w:rsid w:val="00532646"/>
    <w:rsid w:val="00532AB6"/>
    <w:rsid w:val="0053312B"/>
    <w:rsid w:val="005333CE"/>
    <w:rsid w:val="00533720"/>
    <w:rsid w:val="0053394C"/>
    <w:rsid w:val="00535745"/>
    <w:rsid w:val="0053630F"/>
    <w:rsid w:val="00536340"/>
    <w:rsid w:val="0053697C"/>
    <w:rsid w:val="0053715A"/>
    <w:rsid w:val="00537B24"/>
    <w:rsid w:val="0054042E"/>
    <w:rsid w:val="0054045A"/>
    <w:rsid w:val="00540CF1"/>
    <w:rsid w:val="00541952"/>
    <w:rsid w:val="00542217"/>
    <w:rsid w:val="0054239C"/>
    <w:rsid w:val="00542810"/>
    <w:rsid w:val="00542875"/>
    <w:rsid w:val="005439DD"/>
    <w:rsid w:val="00543DC9"/>
    <w:rsid w:val="00543FDC"/>
    <w:rsid w:val="00544E5D"/>
    <w:rsid w:val="00545393"/>
    <w:rsid w:val="005471C5"/>
    <w:rsid w:val="005476E6"/>
    <w:rsid w:val="0055003D"/>
    <w:rsid w:val="005505E1"/>
    <w:rsid w:val="0055083C"/>
    <w:rsid w:val="00551131"/>
    <w:rsid w:val="005518B9"/>
    <w:rsid w:val="00551927"/>
    <w:rsid w:val="00551B41"/>
    <w:rsid w:val="00553E86"/>
    <w:rsid w:val="00553EA5"/>
    <w:rsid w:val="00553FD1"/>
    <w:rsid w:val="005554D4"/>
    <w:rsid w:val="005559D4"/>
    <w:rsid w:val="00556D4E"/>
    <w:rsid w:val="00557A2B"/>
    <w:rsid w:val="00557F4F"/>
    <w:rsid w:val="00560F19"/>
    <w:rsid w:val="00562F17"/>
    <w:rsid w:val="005638FF"/>
    <w:rsid w:val="00563C18"/>
    <w:rsid w:val="0056437A"/>
    <w:rsid w:val="00565142"/>
    <w:rsid w:val="0056608C"/>
    <w:rsid w:val="00566836"/>
    <w:rsid w:val="00566894"/>
    <w:rsid w:val="00566FBE"/>
    <w:rsid w:val="00567B2F"/>
    <w:rsid w:val="00570C70"/>
    <w:rsid w:val="00570F36"/>
    <w:rsid w:val="005715EF"/>
    <w:rsid w:val="00572CEE"/>
    <w:rsid w:val="00573112"/>
    <w:rsid w:val="00574AC8"/>
    <w:rsid w:val="00574BF8"/>
    <w:rsid w:val="005758B4"/>
    <w:rsid w:val="005760A6"/>
    <w:rsid w:val="005760FB"/>
    <w:rsid w:val="005765AF"/>
    <w:rsid w:val="00576C6D"/>
    <w:rsid w:val="00576F61"/>
    <w:rsid w:val="0058051A"/>
    <w:rsid w:val="0058060B"/>
    <w:rsid w:val="00581839"/>
    <w:rsid w:val="00584F39"/>
    <w:rsid w:val="0058692E"/>
    <w:rsid w:val="00586D22"/>
    <w:rsid w:val="00592C94"/>
    <w:rsid w:val="00592F80"/>
    <w:rsid w:val="00593555"/>
    <w:rsid w:val="005957F3"/>
    <w:rsid w:val="00595DFD"/>
    <w:rsid w:val="00596DB5"/>
    <w:rsid w:val="005A063D"/>
    <w:rsid w:val="005A1122"/>
    <w:rsid w:val="005A268B"/>
    <w:rsid w:val="005A3B70"/>
    <w:rsid w:val="005A42C9"/>
    <w:rsid w:val="005A5A10"/>
    <w:rsid w:val="005A7A19"/>
    <w:rsid w:val="005B0DF1"/>
    <w:rsid w:val="005B2A09"/>
    <w:rsid w:val="005B3161"/>
    <w:rsid w:val="005B46A4"/>
    <w:rsid w:val="005B4B8A"/>
    <w:rsid w:val="005B7B20"/>
    <w:rsid w:val="005C0643"/>
    <w:rsid w:val="005C1ED9"/>
    <w:rsid w:val="005C28BE"/>
    <w:rsid w:val="005C2B1A"/>
    <w:rsid w:val="005C53A2"/>
    <w:rsid w:val="005C6DD3"/>
    <w:rsid w:val="005C6FD9"/>
    <w:rsid w:val="005C7244"/>
    <w:rsid w:val="005D02B7"/>
    <w:rsid w:val="005D11AE"/>
    <w:rsid w:val="005D1565"/>
    <w:rsid w:val="005D29AE"/>
    <w:rsid w:val="005D2EEB"/>
    <w:rsid w:val="005D465D"/>
    <w:rsid w:val="005D4A16"/>
    <w:rsid w:val="005D4DB2"/>
    <w:rsid w:val="005D51BC"/>
    <w:rsid w:val="005D531C"/>
    <w:rsid w:val="005D53B8"/>
    <w:rsid w:val="005D56AA"/>
    <w:rsid w:val="005D5C9A"/>
    <w:rsid w:val="005D6901"/>
    <w:rsid w:val="005D6AE8"/>
    <w:rsid w:val="005E0463"/>
    <w:rsid w:val="005E0FFA"/>
    <w:rsid w:val="005E12DE"/>
    <w:rsid w:val="005E1978"/>
    <w:rsid w:val="005E3564"/>
    <w:rsid w:val="005E39A2"/>
    <w:rsid w:val="005E4CC0"/>
    <w:rsid w:val="005E73BC"/>
    <w:rsid w:val="005F0BB8"/>
    <w:rsid w:val="005F218A"/>
    <w:rsid w:val="005F26CB"/>
    <w:rsid w:val="005F366E"/>
    <w:rsid w:val="005F4A26"/>
    <w:rsid w:val="005F5114"/>
    <w:rsid w:val="005F5164"/>
    <w:rsid w:val="005F5AF7"/>
    <w:rsid w:val="005F651D"/>
    <w:rsid w:val="0060162C"/>
    <w:rsid w:val="0060258D"/>
    <w:rsid w:val="00603BB2"/>
    <w:rsid w:val="00604091"/>
    <w:rsid w:val="00604255"/>
    <w:rsid w:val="006042EB"/>
    <w:rsid w:val="0060503E"/>
    <w:rsid w:val="00605F52"/>
    <w:rsid w:val="00606210"/>
    <w:rsid w:val="006063AA"/>
    <w:rsid w:val="00607C9E"/>
    <w:rsid w:val="00607E12"/>
    <w:rsid w:val="00610ABA"/>
    <w:rsid w:val="006117A8"/>
    <w:rsid w:val="00611C6A"/>
    <w:rsid w:val="00612669"/>
    <w:rsid w:val="006136FE"/>
    <w:rsid w:val="0061597B"/>
    <w:rsid w:val="0061673D"/>
    <w:rsid w:val="00616E20"/>
    <w:rsid w:val="00620CC0"/>
    <w:rsid w:val="00622446"/>
    <w:rsid w:val="00622A72"/>
    <w:rsid w:val="00624188"/>
    <w:rsid w:val="0062490D"/>
    <w:rsid w:val="00624FE3"/>
    <w:rsid w:val="006268CF"/>
    <w:rsid w:val="00627554"/>
    <w:rsid w:val="00627A68"/>
    <w:rsid w:val="00632AB7"/>
    <w:rsid w:val="00632F05"/>
    <w:rsid w:val="00632FDB"/>
    <w:rsid w:val="00634B00"/>
    <w:rsid w:val="006350E5"/>
    <w:rsid w:val="006377C8"/>
    <w:rsid w:val="00637A39"/>
    <w:rsid w:val="00640487"/>
    <w:rsid w:val="00640CAE"/>
    <w:rsid w:val="006426BC"/>
    <w:rsid w:val="006428C4"/>
    <w:rsid w:val="00643050"/>
    <w:rsid w:val="00643F56"/>
    <w:rsid w:val="006446B5"/>
    <w:rsid w:val="00646595"/>
    <w:rsid w:val="006469C9"/>
    <w:rsid w:val="00651633"/>
    <w:rsid w:val="0065176F"/>
    <w:rsid w:val="00651937"/>
    <w:rsid w:val="0065284D"/>
    <w:rsid w:val="00653F15"/>
    <w:rsid w:val="00654E3D"/>
    <w:rsid w:val="0065615A"/>
    <w:rsid w:val="006570B2"/>
    <w:rsid w:val="00660434"/>
    <w:rsid w:val="00660A02"/>
    <w:rsid w:val="00660CB9"/>
    <w:rsid w:val="00660FC5"/>
    <w:rsid w:val="00661BB9"/>
    <w:rsid w:val="006624B4"/>
    <w:rsid w:val="00663403"/>
    <w:rsid w:val="0066384B"/>
    <w:rsid w:val="00664D7A"/>
    <w:rsid w:val="006656FA"/>
    <w:rsid w:val="0067008A"/>
    <w:rsid w:val="006702E3"/>
    <w:rsid w:val="00671DD0"/>
    <w:rsid w:val="00672933"/>
    <w:rsid w:val="00672C4D"/>
    <w:rsid w:val="00672C95"/>
    <w:rsid w:val="006732C6"/>
    <w:rsid w:val="00674179"/>
    <w:rsid w:val="00674414"/>
    <w:rsid w:val="00674747"/>
    <w:rsid w:val="00674DC5"/>
    <w:rsid w:val="00674FCF"/>
    <w:rsid w:val="00677CAE"/>
    <w:rsid w:val="00677E03"/>
    <w:rsid w:val="00680654"/>
    <w:rsid w:val="00680B2F"/>
    <w:rsid w:val="0068135E"/>
    <w:rsid w:val="006817AB"/>
    <w:rsid w:val="00681DDB"/>
    <w:rsid w:val="0068344B"/>
    <w:rsid w:val="00683A40"/>
    <w:rsid w:val="00684134"/>
    <w:rsid w:val="00685508"/>
    <w:rsid w:val="00685A2C"/>
    <w:rsid w:val="00686B00"/>
    <w:rsid w:val="00686C95"/>
    <w:rsid w:val="006915DB"/>
    <w:rsid w:val="006918C7"/>
    <w:rsid w:val="00691E1D"/>
    <w:rsid w:val="0069485B"/>
    <w:rsid w:val="00694F8D"/>
    <w:rsid w:val="006A0720"/>
    <w:rsid w:val="006A1D0F"/>
    <w:rsid w:val="006A4416"/>
    <w:rsid w:val="006A47A5"/>
    <w:rsid w:val="006A50E1"/>
    <w:rsid w:val="006A68EF"/>
    <w:rsid w:val="006A75E2"/>
    <w:rsid w:val="006A7AA4"/>
    <w:rsid w:val="006B11A3"/>
    <w:rsid w:val="006B197F"/>
    <w:rsid w:val="006B2574"/>
    <w:rsid w:val="006B280C"/>
    <w:rsid w:val="006B3395"/>
    <w:rsid w:val="006B5B91"/>
    <w:rsid w:val="006B666C"/>
    <w:rsid w:val="006B74D9"/>
    <w:rsid w:val="006B7EA7"/>
    <w:rsid w:val="006C1844"/>
    <w:rsid w:val="006C18C2"/>
    <w:rsid w:val="006C27F4"/>
    <w:rsid w:val="006C3CA6"/>
    <w:rsid w:val="006C4713"/>
    <w:rsid w:val="006C4A55"/>
    <w:rsid w:val="006C5895"/>
    <w:rsid w:val="006C6E4B"/>
    <w:rsid w:val="006C7E91"/>
    <w:rsid w:val="006D0BC3"/>
    <w:rsid w:val="006D0DD2"/>
    <w:rsid w:val="006D1ADB"/>
    <w:rsid w:val="006D243C"/>
    <w:rsid w:val="006D24A8"/>
    <w:rsid w:val="006D2F63"/>
    <w:rsid w:val="006D50CF"/>
    <w:rsid w:val="006D54C8"/>
    <w:rsid w:val="006E020C"/>
    <w:rsid w:val="006E068E"/>
    <w:rsid w:val="006E1881"/>
    <w:rsid w:val="006E2471"/>
    <w:rsid w:val="006E2CD3"/>
    <w:rsid w:val="006E30A0"/>
    <w:rsid w:val="006E36FE"/>
    <w:rsid w:val="006E3F1D"/>
    <w:rsid w:val="006E58F1"/>
    <w:rsid w:val="006E6DAF"/>
    <w:rsid w:val="006E6E5D"/>
    <w:rsid w:val="006E7B27"/>
    <w:rsid w:val="006F0954"/>
    <w:rsid w:val="006F104C"/>
    <w:rsid w:val="006F11ED"/>
    <w:rsid w:val="006F19E4"/>
    <w:rsid w:val="006F21A8"/>
    <w:rsid w:val="006F3354"/>
    <w:rsid w:val="006F5057"/>
    <w:rsid w:val="006F5182"/>
    <w:rsid w:val="006F53F8"/>
    <w:rsid w:val="006F66FF"/>
    <w:rsid w:val="006F71E0"/>
    <w:rsid w:val="006F73D1"/>
    <w:rsid w:val="0070117E"/>
    <w:rsid w:val="007020EE"/>
    <w:rsid w:val="007022DF"/>
    <w:rsid w:val="00702BF0"/>
    <w:rsid w:val="00703000"/>
    <w:rsid w:val="007032A9"/>
    <w:rsid w:val="00703584"/>
    <w:rsid w:val="007043A7"/>
    <w:rsid w:val="0070520D"/>
    <w:rsid w:val="007057E6"/>
    <w:rsid w:val="007059B9"/>
    <w:rsid w:val="00706AFA"/>
    <w:rsid w:val="0071083D"/>
    <w:rsid w:val="0071125C"/>
    <w:rsid w:val="00711A38"/>
    <w:rsid w:val="007123CF"/>
    <w:rsid w:val="007130FD"/>
    <w:rsid w:val="00714291"/>
    <w:rsid w:val="00714AA1"/>
    <w:rsid w:val="00715395"/>
    <w:rsid w:val="007164A0"/>
    <w:rsid w:val="0071654D"/>
    <w:rsid w:val="00716D1C"/>
    <w:rsid w:val="007212D1"/>
    <w:rsid w:val="00721DDB"/>
    <w:rsid w:val="00723257"/>
    <w:rsid w:val="0072439F"/>
    <w:rsid w:val="00724E79"/>
    <w:rsid w:val="0072518A"/>
    <w:rsid w:val="00726D3D"/>
    <w:rsid w:val="00730467"/>
    <w:rsid w:val="007308F2"/>
    <w:rsid w:val="0073137C"/>
    <w:rsid w:val="0073167B"/>
    <w:rsid w:val="007316F9"/>
    <w:rsid w:val="0073184D"/>
    <w:rsid w:val="00731E37"/>
    <w:rsid w:val="007324C4"/>
    <w:rsid w:val="0073278E"/>
    <w:rsid w:val="00732ABC"/>
    <w:rsid w:val="00732B1D"/>
    <w:rsid w:val="00732EA0"/>
    <w:rsid w:val="00733183"/>
    <w:rsid w:val="00733988"/>
    <w:rsid w:val="007346ED"/>
    <w:rsid w:val="007360AD"/>
    <w:rsid w:val="0073720F"/>
    <w:rsid w:val="007372FF"/>
    <w:rsid w:val="007417E3"/>
    <w:rsid w:val="00741AFA"/>
    <w:rsid w:val="007422F8"/>
    <w:rsid w:val="0074238F"/>
    <w:rsid w:val="007436C5"/>
    <w:rsid w:val="007446C4"/>
    <w:rsid w:val="0074524F"/>
    <w:rsid w:val="00745C9F"/>
    <w:rsid w:val="007510EF"/>
    <w:rsid w:val="00752510"/>
    <w:rsid w:val="00752E40"/>
    <w:rsid w:val="0075308D"/>
    <w:rsid w:val="00753319"/>
    <w:rsid w:val="007539B4"/>
    <w:rsid w:val="00754F95"/>
    <w:rsid w:val="00754FFE"/>
    <w:rsid w:val="007563AC"/>
    <w:rsid w:val="00756CF3"/>
    <w:rsid w:val="007571F3"/>
    <w:rsid w:val="0076339C"/>
    <w:rsid w:val="00767564"/>
    <w:rsid w:val="00767B50"/>
    <w:rsid w:val="00770117"/>
    <w:rsid w:val="0077084B"/>
    <w:rsid w:val="00770D75"/>
    <w:rsid w:val="00771866"/>
    <w:rsid w:val="007719E0"/>
    <w:rsid w:val="00772863"/>
    <w:rsid w:val="00772A05"/>
    <w:rsid w:val="0077393A"/>
    <w:rsid w:val="007747F8"/>
    <w:rsid w:val="00775262"/>
    <w:rsid w:val="00776408"/>
    <w:rsid w:val="007774CD"/>
    <w:rsid w:val="00777A41"/>
    <w:rsid w:val="00777B78"/>
    <w:rsid w:val="00780A20"/>
    <w:rsid w:val="00781C47"/>
    <w:rsid w:val="0078398D"/>
    <w:rsid w:val="007840D4"/>
    <w:rsid w:val="007845C4"/>
    <w:rsid w:val="00784D3B"/>
    <w:rsid w:val="00785096"/>
    <w:rsid w:val="0078522F"/>
    <w:rsid w:val="00785DBA"/>
    <w:rsid w:val="00786B8A"/>
    <w:rsid w:val="007878A3"/>
    <w:rsid w:val="00790EEB"/>
    <w:rsid w:val="007911C8"/>
    <w:rsid w:val="00791298"/>
    <w:rsid w:val="00791A34"/>
    <w:rsid w:val="00791C77"/>
    <w:rsid w:val="007924FF"/>
    <w:rsid w:val="00794273"/>
    <w:rsid w:val="00795078"/>
    <w:rsid w:val="00796A86"/>
    <w:rsid w:val="00796D2C"/>
    <w:rsid w:val="00797046"/>
    <w:rsid w:val="00797AE0"/>
    <w:rsid w:val="007A0027"/>
    <w:rsid w:val="007A090B"/>
    <w:rsid w:val="007A16B6"/>
    <w:rsid w:val="007A1F90"/>
    <w:rsid w:val="007A26F2"/>
    <w:rsid w:val="007A3827"/>
    <w:rsid w:val="007A4162"/>
    <w:rsid w:val="007A459E"/>
    <w:rsid w:val="007A4CC7"/>
    <w:rsid w:val="007A5B09"/>
    <w:rsid w:val="007B1674"/>
    <w:rsid w:val="007B2063"/>
    <w:rsid w:val="007B2841"/>
    <w:rsid w:val="007B2903"/>
    <w:rsid w:val="007B369F"/>
    <w:rsid w:val="007B497E"/>
    <w:rsid w:val="007B4CB1"/>
    <w:rsid w:val="007B5674"/>
    <w:rsid w:val="007B5AED"/>
    <w:rsid w:val="007B6D18"/>
    <w:rsid w:val="007B7526"/>
    <w:rsid w:val="007B7CDA"/>
    <w:rsid w:val="007C07D9"/>
    <w:rsid w:val="007C08AB"/>
    <w:rsid w:val="007C1E2D"/>
    <w:rsid w:val="007C339E"/>
    <w:rsid w:val="007C33D6"/>
    <w:rsid w:val="007C42E5"/>
    <w:rsid w:val="007C4416"/>
    <w:rsid w:val="007C472B"/>
    <w:rsid w:val="007C6A5E"/>
    <w:rsid w:val="007C7093"/>
    <w:rsid w:val="007C79F7"/>
    <w:rsid w:val="007C7C5C"/>
    <w:rsid w:val="007D0F75"/>
    <w:rsid w:val="007D1448"/>
    <w:rsid w:val="007D351F"/>
    <w:rsid w:val="007D4535"/>
    <w:rsid w:val="007D5443"/>
    <w:rsid w:val="007D60A8"/>
    <w:rsid w:val="007D6621"/>
    <w:rsid w:val="007E060B"/>
    <w:rsid w:val="007E1698"/>
    <w:rsid w:val="007E2737"/>
    <w:rsid w:val="007E3033"/>
    <w:rsid w:val="007E3699"/>
    <w:rsid w:val="007E3F1F"/>
    <w:rsid w:val="007E3F5C"/>
    <w:rsid w:val="007E433B"/>
    <w:rsid w:val="007E51EF"/>
    <w:rsid w:val="007E67F0"/>
    <w:rsid w:val="007E6B31"/>
    <w:rsid w:val="007E6C58"/>
    <w:rsid w:val="007E71CB"/>
    <w:rsid w:val="007E72E4"/>
    <w:rsid w:val="007E788C"/>
    <w:rsid w:val="007F06AE"/>
    <w:rsid w:val="007F157D"/>
    <w:rsid w:val="007F1A20"/>
    <w:rsid w:val="007F1E22"/>
    <w:rsid w:val="007F25AD"/>
    <w:rsid w:val="007F306C"/>
    <w:rsid w:val="007F333F"/>
    <w:rsid w:val="007F3BD7"/>
    <w:rsid w:val="007F487E"/>
    <w:rsid w:val="007F5485"/>
    <w:rsid w:val="007F628E"/>
    <w:rsid w:val="007F7C89"/>
    <w:rsid w:val="0080054C"/>
    <w:rsid w:val="00800A55"/>
    <w:rsid w:val="00800A92"/>
    <w:rsid w:val="00800E79"/>
    <w:rsid w:val="00800EA6"/>
    <w:rsid w:val="008018E0"/>
    <w:rsid w:val="008025BB"/>
    <w:rsid w:val="00804F27"/>
    <w:rsid w:val="0080733F"/>
    <w:rsid w:val="00814AF0"/>
    <w:rsid w:val="00814CDC"/>
    <w:rsid w:val="00815023"/>
    <w:rsid w:val="00820118"/>
    <w:rsid w:val="00820200"/>
    <w:rsid w:val="00820259"/>
    <w:rsid w:val="00820C2F"/>
    <w:rsid w:val="00820DBB"/>
    <w:rsid w:val="00821CB7"/>
    <w:rsid w:val="00821F4C"/>
    <w:rsid w:val="00822926"/>
    <w:rsid w:val="008242CC"/>
    <w:rsid w:val="00827187"/>
    <w:rsid w:val="0083052A"/>
    <w:rsid w:val="008315A7"/>
    <w:rsid w:val="00832DB3"/>
    <w:rsid w:val="00833935"/>
    <w:rsid w:val="00836369"/>
    <w:rsid w:val="0083794F"/>
    <w:rsid w:val="008405F9"/>
    <w:rsid w:val="008411BB"/>
    <w:rsid w:val="0084148A"/>
    <w:rsid w:val="00841D5A"/>
    <w:rsid w:val="008421BE"/>
    <w:rsid w:val="00843122"/>
    <w:rsid w:val="008448D5"/>
    <w:rsid w:val="00845A6C"/>
    <w:rsid w:val="00846523"/>
    <w:rsid w:val="00846AA9"/>
    <w:rsid w:val="00847687"/>
    <w:rsid w:val="00847C12"/>
    <w:rsid w:val="00850CF5"/>
    <w:rsid w:val="00851411"/>
    <w:rsid w:val="00851998"/>
    <w:rsid w:val="00852126"/>
    <w:rsid w:val="00852145"/>
    <w:rsid w:val="00852982"/>
    <w:rsid w:val="0085302C"/>
    <w:rsid w:val="008535F8"/>
    <w:rsid w:val="00855AAD"/>
    <w:rsid w:val="008611E4"/>
    <w:rsid w:val="00861D7D"/>
    <w:rsid w:val="0086321C"/>
    <w:rsid w:val="00863A74"/>
    <w:rsid w:val="00864D4B"/>
    <w:rsid w:val="00865585"/>
    <w:rsid w:val="00867951"/>
    <w:rsid w:val="00870454"/>
    <w:rsid w:val="008721B3"/>
    <w:rsid w:val="00872B47"/>
    <w:rsid w:val="0087332F"/>
    <w:rsid w:val="008738C4"/>
    <w:rsid w:val="008748F6"/>
    <w:rsid w:val="008753D2"/>
    <w:rsid w:val="0087593B"/>
    <w:rsid w:val="00876614"/>
    <w:rsid w:val="00877819"/>
    <w:rsid w:val="00877CEA"/>
    <w:rsid w:val="008804E5"/>
    <w:rsid w:val="00883135"/>
    <w:rsid w:val="00884F2C"/>
    <w:rsid w:val="00886FA3"/>
    <w:rsid w:val="008871F8"/>
    <w:rsid w:val="00890C77"/>
    <w:rsid w:val="00891CB1"/>
    <w:rsid w:val="00894051"/>
    <w:rsid w:val="008940FD"/>
    <w:rsid w:val="00894332"/>
    <w:rsid w:val="008948BC"/>
    <w:rsid w:val="00894D97"/>
    <w:rsid w:val="0089541B"/>
    <w:rsid w:val="0089545D"/>
    <w:rsid w:val="008A09F0"/>
    <w:rsid w:val="008A129D"/>
    <w:rsid w:val="008A13A3"/>
    <w:rsid w:val="008A4C63"/>
    <w:rsid w:val="008A4D6E"/>
    <w:rsid w:val="008A5238"/>
    <w:rsid w:val="008A74CE"/>
    <w:rsid w:val="008B2246"/>
    <w:rsid w:val="008B2904"/>
    <w:rsid w:val="008B2AC6"/>
    <w:rsid w:val="008B2D0A"/>
    <w:rsid w:val="008B6928"/>
    <w:rsid w:val="008B6B3A"/>
    <w:rsid w:val="008B7E5E"/>
    <w:rsid w:val="008C18CC"/>
    <w:rsid w:val="008C2098"/>
    <w:rsid w:val="008C28AE"/>
    <w:rsid w:val="008C3BF1"/>
    <w:rsid w:val="008C47DF"/>
    <w:rsid w:val="008C54EC"/>
    <w:rsid w:val="008C56C1"/>
    <w:rsid w:val="008C5972"/>
    <w:rsid w:val="008C5CA0"/>
    <w:rsid w:val="008C7DC6"/>
    <w:rsid w:val="008D16F1"/>
    <w:rsid w:val="008D2CE4"/>
    <w:rsid w:val="008D3DF7"/>
    <w:rsid w:val="008D4681"/>
    <w:rsid w:val="008D5CC9"/>
    <w:rsid w:val="008D6683"/>
    <w:rsid w:val="008D68E9"/>
    <w:rsid w:val="008D6C2E"/>
    <w:rsid w:val="008E00D6"/>
    <w:rsid w:val="008E09AC"/>
    <w:rsid w:val="008E2F7C"/>
    <w:rsid w:val="008E3376"/>
    <w:rsid w:val="008E3C3F"/>
    <w:rsid w:val="008E3DAF"/>
    <w:rsid w:val="008E4A1E"/>
    <w:rsid w:val="008E6128"/>
    <w:rsid w:val="008E6A51"/>
    <w:rsid w:val="008E6E38"/>
    <w:rsid w:val="008E77C6"/>
    <w:rsid w:val="008F1D5F"/>
    <w:rsid w:val="008F21C8"/>
    <w:rsid w:val="008F3B86"/>
    <w:rsid w:val="008F3F46"/>
    <w:rsid w:val="008F42D9"/>
    <w:rsid w:val="008F50F2"/>
    <w:rsid w:val="008F533E"/>
    <w:rsid w:val="008F7D39"/>
    <w:rsid w:val="0090024A"/>
    <w:rsid w:val="0090423A"/>
    <w:rsid w:val="0090484B"/>
    <w:rsid w:val="009054B5"/>
    <w:rsid w:val="00905582"/>
    <w:rsid w:val="00906CA0"/>
    <w:rsid w:val="00912A8C"/>
    <w:rsid w:val="00913A5B"/>
    <w:rsid w:val="00913E0F"/>
    <w:rsid w:val="00914C3B"/>
    <w:rsid w:val="009150C5"/>
    <w:rsid w:val="00915420"/>
    <w:rsid w:val="009154D6"/>
    <w:rsid w:val="00915DB6"/>
    <w:rsid w:val="009163B0"/>
    <w:rsid w:val="00916B4B"/>
    <w:rsid w:val="0091789E"/>
    <w:rsid w:val="0091796D"/>
    <w:rsid w:val="00921866"/>
    <w:rsid w:val="00921A8C"/>
    <w:rsid w:val="00922317"/>
    <w:rsid w:val="009225F4"/>
    <w:rsid w:val="0092303D"/>
    <w:rsid w:val="00923989"/>
    <w:rsid w:val="00923FF5"/>
    <w:rsid w:val="009259E7"/>
    <w:rsid w:val="0092641E"/>
    <w:rsid w:val="00926666"/>
    <w:rsid w:val="00926808"/>
    <w:rsid w:val="00926839"/>
    <w:rsid w:val="00927C21"/>
    <w:rsid w:val="00927C3D"/>
    <w:rsid w:val="00927FB9"/>
    <w:rsid w:val="00930042"/>
    <w:rsid w:val="00930436"/>
    <w:rsid w:val="00935CF2"/>
    <w:rsid w:val="009363DF"/>
    <w:rsid w:val="00936C1B"/>
    <w:rsid w:val="00936D1F"/>
    <w:rsid w:val="00936D9B"/>
    <w:rsid w:val="00936F1D"/>
    <w:rsid w:val="009370B9"/>
    <w:rsid w:val="00937941"/>
    <w:rsid w:val="00937FA6"/>
    <w:rsid w:val="009406F1"/>
    <w:rsid w:val="00940781"/>
    <w:rsid w:val="00940E36"/>
    <w:rsid w:val="00941E09"/>
    <w:rsid w:val="00943D42"/>
    <w:rsid w:val="00944B8F"/>
    <w:rsid w:val="00944C85"/>
    <w:rsid w:val="009473BC"/>
    <w:rsid w:val="00947BF0"/>
    <w:rsid w:val="009503D1"/>
    <w:rsid w:val="0095139C"/>
    <w:rsid w:val="00952419"/>
    <w:rsid w:val="00953086"/>
    <w:rsid w:val="00954F7B"/>
    <w:rsid w:val="00955BEF"/>
    <w:rsid w:val="00956D30"/>
    <w:rsid w:val="00956F58"/>
    <w:rsid w:val="009601D4"/>
    <w:rsid w:val="009606A4"/>
    <w:rsid w:val="00961100"/>
    <w:rsid w:val="0096216A"/>
    <w:rsid w:val="0096479E"/>
    <w:rsid w:val="00965691"/>
    <w:rsid w:val="00966B22"/>
    <w:rsid w:val="00966CA6"/>
    <w:rsid w:val="0096748F"/>
    <w:rsid w:val="0096755A"/>
    <w:rsid w:val="00970F6A"/>
    <w:rsid w:val="009716A3"/>
    <w:rsid w:val="009751F7"/>
    <w:rsid w:val="009757A4"/>
    <w:rsid w:val="0097596F"/>
    <w:rsid w:val="00976448"/>
    <w:rsid w:val="00977B92"/>
    <w:rsid w:val="0098326D"/>
    <w:rsid w:val="00984258"/>
    <w:rsid w:val="009849BD"/>
    <w:rsid w:val="00984D55"/>
    <w:rsid w:val="00985794"/>
    <w:rsid w:val="00985F2D"/>
    <w:rsid w:val="00986436"/>
    <w:rsid w:val="00986C21"/>
    <w:rsid w:val="00986D24"/>
    <w:rsid w:val="00986DAC"/>
    <w:rsid w:val="00987092"/>
    <w:rsid w:val="00987939"/>
    <w:rsid w:val="0099016A"/>
    <w:rsid w:val="009930DF"/>
    <w:rsid w:val="00994877"/>
    <w:rsid w:val="00995C2A"/>
    <w:rsid w:val="00997C3C"/>
    <w:rsid w:val="009A083A"/>
    <w:rsid w:val="009A12C8"/>
    <w:rsid w:val="009A1694"/>
    <w:rsid w:val="009A2320"/>
    <w:rsid w:val="009A37BA"/>
    <w:rsid w:val="009A3CFE"/>
    <w:rsid w:val="009A4E5C"/>
    <w:rsid w:val="009A5A8B"/>
    <w:rsid w:val="009A5DBE"/>
    <w:rsid w:val="009A603C"/>
    <w:rsid w:val="009A740C"/>
    <w:rsid w:val="009B0D15"/>
    <w:rsid w:val="009B3DBC"/>
    <w:rsid w:val="009B3DDD"/>
    <w:rsid w:val="009B3E64"/>
    <w:rsid w:val="009B4DAA"/>
    <w:rsid w:val="009B53CE"/>
    <w:rsid w:val="009B5A11"/>
    <w:rsid w:val="009B5A68"/>
    <w:rsid w:val="009B7386"/>
    <w:rsid w:val="009C00AC"/>
    <w:rsid w:val="009C0178"/>
    <w:rsid w:val="009C0A9D"/>
    <w:rsid w:val="009C12DE"/>
    <w:rsid w:val="009C16FA"/>
    <w:rsid w:val="009C2054"/>
    <w:rsid w:val="009C2A78"/>
    <w:rsid w:val="009C2C29"/>
    <w:rsid w:val="009C3165"/>
    <w:rsid w:val="009C3C92"/>
    <w:rsid w:val="009C4EA0"/>
    <w:rsid w:val="009C59BE"/>
    <w:rsid w:val="009C5ABC"/>
    <w:rsid w:val="009C5AD9"/>
    <w:rsid w:val="009C5BC3"/>
    <w:rsid w:val="009C5CA0"/>
    <w:rsid w:val="009C627B"/>
    <w:rsid w:val="009C6442"/>
    <w:rsid w:val="009C7A15"/>
    <w:rsid w:val="009D0369"/>
    <w:rsid w:val="009D0A58"/>
    <w:rsid w:val="009D0E54"/>
    <w:rsid w:val="009D179D"/>
    <w:rsid w:val="009D30A7"/>
    <w:rsid w:val="009D4767"/>
    <w:rsid w:val="009D57AD"/>
    <w:rsid w:val="009D5D1E"/>
    <w:rsid w:val="009D7919"/>
    <w:rsid w:val="009D7E87"/>
    <w:rsid w:val="009E0A11"/>
    <w:rsid w:val="009E2D3B"/>
    <w:rsid w:val="009E3646"/>
    <w:rsid w:val="009E4DF8"/>
    <w:rsid w:val="009E4E16"/>
    <w:rsid w:val="009E6ABE"/>
    <w:rsid w:val="009E7A59"/>
    <w:rsid w:val="009F03D7"/>
    <w:rsid w:val="009F0B7D"/>
    <w:rsid w:val="009F1665"/>
    <w:rsid w:val="009F284A"/>
    <w:rsid w:val="009F3E00"/>
    <w:rsid w:val="009F470B"/>
    <w:rsid w:val="009F4FBC"/>
    <w:rsid w:val="009F68A2"/>
    <w:rsid w:val="00A008AD"/>
    <w:rsid w:val="00A00A1A"/>
    <w:rsid w:val="00A02445"/>
    <w:rsid w:val="00A02E98"/>
    <w:rsid w:val="00A04071"/>
    <w:rsid w:val="00A0481A"/>
    <w:rsid w:val="00A05B84"/>
    <w:rsid w:val="00A07341"/>
    <w:rsid w:val="00A0775D"/>
    <w:rsid w:val="00A1271B"/>
    <w:rsid w:val="00A132A4"/>
    <w:rsid w:val="00A147A5"/>
    <w:rsid w:val="00A164F3"/>
    <w:rsid w:val="00A16B00"/>
    <w:rsid w:val="00A175A9"/>
    <w:rsid w:val="00A17BD2"/>
    <w:rsid w:val="00A17DA4"/>
    <w:rsid w:val="00A2062B"/>
    <w:rsid w:val="00A2109D"/>
    <w:rsid w:val="00A2197D"/>
    <w:rsid w:val="00A23219"/>
    <w:rsid w:val="00A24870"/>
    <w:rsid w:val="00A25D5F"/>
    <w:rsid w:val="00A260BE"/>
    <w:rsid w:val="00A26895"/>
    <w:rsid w:val="00A26BEB"/>
    <w:rsid w:val="00A27029"/>
    <w:rsid w:val="00A300B9"/>
    <w:rsid w:val="00A30E33"/>
    <w:rsid w:val="00A31C01"/>
    <w:rsid w:val="00A31DE7"/>
    <w:rsid w:val="00A31EBE"/>
    <w:rsid w:val="00A330FD"/>
    <w:rsid w:val="00A33801"/>
    <w:rsid w:val="00A35145"/>
    <w:rsid w:val="00A3598B"/>
    <w:rsid w:val="00A35AE3"/>
    <w:rsid w:val="00A3688B"/>
    <w:rsid w:val="00A36A36"/>
    <w:rsid w:val="00A36AD9"/>
    <w:rsid w:val="00A3732B"/>
    <w:rsid w:val="00A37742"/>
    <w:rsid w:val="00A37D82"/>
    <w:rsid w:val="00A4084B"/>
    <w:rsid w:val="00A40A2A"/>
    <w:rsid w:val="00A4314C"/>
    <w:rsid w:val="00A4398A"/>
    <w:rsid w:val="00A45AA9"/>
    <w:rsid w:val="00A50341"/>
    <w:rsid w:val="00A53ECB"/>
    <w:rsid w:val="00A53F4A"/>
    <w:rsid w:val="00A540FB"/>
    <w:rsid w:val="00A54D9A"/>
    <w:rsid w:val="00A54EBC"/>
    <w:rsid w:val="00A5529F"/>
    <w:rsid w:val="00A559CF"/>
    <w:rsid w:val="00A60693"/>
    <w:rsid w:val="00A606D8"/>
    <w:rsid w:val="00A606F7"/>
    <w:rsid w:val="00A60B27"/>
    <w:rsid w:val="00A6223A"/>
    <w:rsid w:val="00A64050"/>
    <w:rsid w:val="00A64643"/>
    <w:rsid w:val="00A648C8"/>
    <w:rsid w:val="00A64BDB"/>
    <w:rsid w:val="00A64FE1"/>
    <w:rsid w:val="00A6571D"/>
    <w:rsid w:val="00A66305"/>
    <w:rsid w:val="00A674E6"/>
    <w:rsid w:val="00A6778A"/>
    <w:rsid w:val="00A67BB0"/>
    <w:rsid w:val="00A67DD9"/>
    <w:rsid w:val="00A70C74"/>
    <w:rsid w:val="00A70CBE"/>
    <w:rsid w:val="00A70D6F"/>
    <w:rsid w:val="00A716DC"/>
    <w:rsid w:val="00A73058"/>
    <w:rsid w:val="00A73E01"/>
    <w:rsid w:val="00A742CF"/>
    <w:rsid w:val="00A763E6"/>
    <w:rsid w:val="00A770F0"/>
    <w:rsid w:val="00A77C1B"/>
    <w:rsid w:val="00A77F24"/>
    <w:rsid w:val="00A806CB"/>
    <w:rsid w:val="00A82716"/>
    <w:rsid w:val="00A83636"/>
    <w:rsid w:val="00A83D43"/>
    <w:rsid w:val="00A84A85"/>
    <w:rsid w:val="00A84DE8"/>
    <w:rsid w:val="00A852E8"/>
    <w:rsid w:val="00A858E4"/>
    <w:rsid w:val="00A85ABE"/>
    <w:rsid w:val="00A90313"/>
    <w:rsid w:val="00A91394"/>
    <w:rsid w:val="00A91682"/>
    <w:rsid w:val="00A921C2"/>
    <w:rsid w:val="00A93815"/>
    <w:rsid w:val="00A93952"/>
    <w:rsid w:val="00A93DD7"/>
    <w:rsid w:val="00A94454"/>
    <w:rsid w:val="00A9458E"/>
    <w:rsid w:val="00A94927"/>
    <w:rsid w:val="00A96EB2"/>
    <w:rsid w:val="00AA07CD"/>
    <w:rsid w:val="00AA3DF7"/>
    <w:rsid w:val="00AA57C5"/>
    <w:rsid w:val="00AA69B0"/>
    <w:rsid w:val="00AB1077"/>
    <w:rsid w:val="00AB2213"/>
    <w:rsid w:val="00AB2B1F"/>
    <w:rsid w:val="00AB2E0B"/>
    <w:rsid w:val="00AB34AB"/>
    <w:rsid w:val="00AB35AF"/>
    <w:rsid w:val="00AB3BC2"/>
    <w:rsid w:val="00AB7409"/>
    <w:rsid w:val="00AC123D"/>
    <w:rsid w:val="00AC13C8"/>
    <w:rsid w:val="00AC1CDD"/>
    <w:rsid w:val="00AC22F9"/>
    <w:rsid w:val="00AC2521"/>
    <w:rsid w:val="00AC2D8A"/>
    <w:rsid w:val="00AC3167"/>
    <w:rsid w:val="00AC3C7C"/>
    <w:rsid w:val="00AC3F1E"/>
    <w:rsid w:val="00AC4F53"/>
    <w:rsid w:val="00AC6F46"/>
    <w:rsid w:val="00AC77F1"/>
    <w:rsid w:val="00AC7881"/>
    <w:rsid w:val="00AD0509"/>
    <w:rsid w:val="00AD10A2"/>
    <w:rsid w:val="00AD19AD"/>
    <w:rsid w:val="00AD1FCC"/>
    <w:rsid w:val="00AD227E"/>
    <w:rsid w:val="00AD2E0B"/>
    <w:rsid w:val="00AD3340"/>
    <w:rsid w:val="00AD3399"/>
    <w:rsid w:val="00AD3857"/>
    <w:rsid w:val="00AD3A10"/>
    <w:rsid w:val="00AD3D40"/>
    <w:rsid w:val="00AD6780"/>
    <w:rsid w:val="00AE0954"/>
    <w:rsid w:val="00AE0AF3"/>
    <w:rsid w:val="00AE0E91"/>
    <w:rsid w:val="00AE17E5"/>
    <w:rsid w:val="00AE2858"/>
    <w:rsid w:val="00AE2EFF"/>
    <w:rsid w:val="00AE5E98"/>
    <w:rsid w:val="00AE646E"/>
    <w:rsid w:val="00AE7109"/>
    <w:rsid w:val="00AF003C"/>
    <w:rsid w:val="00AF01DC"/>
    <w:rsid w:val="00AF0746"/>
    <w:rsid w:val="00AF0890"/>
    <w:rsid w:val="00AF41D9"/>
    <w:rsid w:val="00AF46B7"/>
    <w:rsid w:val="00B01A42"/>
    <w:rsid w:val="00B02663"/>
    <w:rsid w:val="00B0397A"/>
    <w:rsid w:val="00B03FA9"/>
    <w:rsid w:val="00B0512B"/>
    <w:rsid w:val="00B07C4D"/>
    <w:rsid w:val="00B10815"/>
    <w:rsid w:val="00B108DF"/>
    <w:rsid w:val="00B12A80"/>
    <w:rsid w:val="00B12E4F"/>
    <w:rsid w:val="00B133D5"/>
    <w:rsid w:val="00B1379D"/>
    <w:rsid w:val="00B1430B"/>
    <w:rsid w:val="00B164E3"/>
    <w:rsid w:val="00B16BE5"/>
    <w:rsid w:val="00B17BA0"/>
    <w:rsid w:val="00B20056"/>
    <w:rsid w:val="00B20589"/>
    <w:rsid w:val="00B205CA"/>
    <w:rsid w:val="00B2185F"/>
    <w:rsid w:val="00B22167"/>
    <w:rsid w:val="00B22861"/>
    <w:rsid w:val="00B23E1B"/>
    <w:rsid w:val="00B2479B"/>
    <w:rsid w:val="00B27919"/>
    <w:rsid w:val="00B3124A"/>
    <w:rsid w:val="00B31AC6"/>
    <w:rsid w:val="00B320DF"/>
    <w:rsid w:val="00B33758"/>
    <w:rsid w:val="00B34F81"/>
    <w:rsid w:val="00B35319"/>
    <w:rsid w:val="00B353A5"/>
    <w:rsid w:val="00B3622A"/>
    <w:rsid w:val="00B3749A"/>
    <w:rsid w:val="00B3767A"/>
    <w:rsid w:val="00B377C7"/>
    <w:rsid w:val="00B37D72"/>
    <w:rsid w:val="00B40D8E"/>
    <w:rsid w:val="00B43334"/>
    <w:rsid w:val="00B43C8B"/>
    <w:rsid w:val="00B43DAA"/>
    <w:rsid w:val="00B44272"/>
    <w:rsid w:val="00B442DA"/>
    <w:rsid w:val="00B447D0"/>
    <w:rsid w:val="00B4576A"/>
    <w:rsid w:val="00B45788"/>
    <w:rsid w:val="00B45B0E"/>
    <w:rsid w:val="00B45E0E"/>
    <w:rsid w:val="00B45EB6"/>
    <w:rsid w:val="00B465D1"/>
    <w:rsid w:val="00B47920"/>
    <w:rsid w:val="00B5093F"/>
    <w:rsid w:val="00B50FB7"/>
    <w:rsid w:val="00B5157A"/>
    <w:rsid w:val="00B521D1"/>
    <w:rsid w:val="00B5444D"/>
    <w:rsid w:val="00B565B0"/>
    <w:rsid w:val="00B56B9C"/>
    <w:rsid w:val="00B56E41"/>
    <w:rsid w:val="00B60ABB"/>
    <w:rsid w:val="00B60E14"/>
    <w:rsid w:val="00B60F80"/>
    <w:rsid w:val="00B617C2"/>
    <w:rsid w:val="00B619E2"/>
    <w:rsid w:val="00B62228"/>
    <w:rsid w:val="00B62866"/>
    <w:rsid w:val="00B62BB4"/>
    <w:rsid w:val="00B64C1A"/>
    <w:rsid w:val="00B65C6A"/>
    <w:rsid w:val="00B66E2D"/>
    <w:rsid w:val="00B670E4"/>
    <w:rsid w:val="00B725E8"/>
    <w:rsid w:val="00B728C3"/>
    <w:rsid w:val="00B749E6"/>
    <w:rsid w:val="00B74C48"/>
    <w:rsid w:val="00B74FEF"/>
    <w:rsid w:val="00B75BD3"/>
    <w:rsid w:val="00B7742B"/>
    <w:rsid w:val="00B84864"/>
    <w:rsid w:val="00B84C7E"/>
    <w:rsid w:val="00B858EB"/>
    <w:rsid w:val="00B86528"/>
    <w:rsid w:val="00B907FD"/>
    <w:rsid w:val="00B90EA9"/>
    <w:rsid w:val="00B912B5"/>
    <w:rsid w:val="00B91B75"/>
    <w:rsid w:val="00B92E00"/>
    <w:rsid w:val="00B93A29"/>
    <w:rsid w:val="00B94547"/>
    <w:rsid w:val="00B9600E"/>
    <w:rsid w:val="00B963D9"/>
    <w:rsid w:val="00B96F3F"/>
    <w:rsid w:val="00BA08D6"/>
    <w:rsid w:val="00BA0E37"/>
    <w:rsid w:val="00BA1095"/>
    <w:rsid w:val="00BA1754"/>
    <w:rsid w:val="00BA1F2F"/>
    <w:rsid w:val="00BA3C91"/>
    <w:rsid w:val="00BA5022"/>
    <w:rsid w:val="00BA558C"/>
    <w:rsid w:val="00BA5DFA"/>
    <w:rsid w:val="00BB0E97"/>
    <w:rsid w:val="00BB0F45"/>
    <w:rsid w:val="00BB134A"/>
    <w:rsid w:val="00BB2139"/>
    <w:rsid w:val="00BB2341"/>
    <w:rsid w:val="00BB3167"/>
    <w:rsid w:val="00BB3FB6"/>
    <w:rsid w:val="00BB4867"/>
    <w:rsid w:val="00BB5D51"/>
    <w:rsid w:val="00BB600B"/>
    <w:rsid w:val="00BC0008"/>
    <w:rsid w:val="00BC03C3"/>
    <w:rsid w:val="00BC1472"/>
    <w:rsid w:val="00BC17D4"/>
    <w:rsid w:val="00BC3AC8"/>
    <w:rsid w:val="00BC42AC"/>
    <w:rsid w:val="00BC6C49"/>
    <w:rsid w:val="00BC7C5C"/>
    <w:rsid w:val="00BD051E"/>
    <w:rsid w:val="00BD0D90"/>
    <w:rsid w:val="00BD2DC2"/>
    <w:rsid w:val="00BD3121"/>
    <w:rsid w:val="00BD360C"/>
    <w:rsid w:val="00BD3A05"/>
    <w:rsid w:val="00BD4FAF"/>
    <w:rsid w:val="00BD5DFB"/>
    <w:rsid w:val="00BD6031"/>
    <w:rsid w:val="00BD62C4"/>
    <w:rsid w:val="00BD662D"/>
    <w:rsid w:val="00BE037B"/>
    <w:rsid w:val="00BE071D"/>
    <w:rsid w:val="00BE0C9F"/>
    <w:rsid w:val="00BE0F1C"/>
    <w:rsid w:val="00BE2573"/>
    <w:rsid w:val="00BE2F07"/>
    <w:rsid w:val="00BE46F7"/>
    <w:rsid w:val="00BE4D9B"/>
    <w:rsid w:val="00BE50F7"/>
    <w:rsid w:val="00BE6DD8"/>
    <w:rsid w:val="00BF0F0E"/>
    <w:rsid w:val="00BF18FB"/>
    <w:rsid w:val="00BF1D02"/>
    <w:rsid w:val="00BF24AC"/>
    <w:rsid w:val="00BF2B4E"/>
    <w:rsid w:val="00BF2E56"/>
    <w:rsid w:val="00BF421D"/>
    <w:rsid w:val="00BF492E"/>
    <w:rsid w:val="00BF49E2"/>
    <w:rsid w:val="00BF5869"/>
    <w:rsid w:val="00BF66AC"/>
    <w:rsid w:val="00BF6EB5"/>
    <w:rsid w:val="00BF6F1C"/>
    <w:rsid w:val="00BF75B4"/>
    <w:rsid w:val="00C012E4"/>
    <w:rsid w:val="00C018EC"/>
    <w:rsid w:val="00C02377"/>
    <w:rsid w:val="00C02C26"/>
    <w:rsid w:val="00C03274"/>
    <w:rsid w:val="00C03D51"/>
    <w:rsid w:val="00C03E1A"/>
    <w:rsid w:val="00C04643"/>
    <w:rsid w:val="00C048C7"/>
    <w:rsid w:val="00C06ACD"/>
    <w:rsid w:val="00C06F46"/>
    <w:rsid w:val="00C10E2B"/>
    <w:rsid w:val="00C1145D"/>
    <w:rsid w:val="00C12001"/>
    <w:rsid w:val="00C12A49"/>
    <w:rsid w:val="00C13135"/>
    <w:rsid w:val="00C14D8B"/>
    <w:rsid w:val="00C164CF"/>
    <w:rsid w:val="00C166E5"/>
    <w:rsid w:val="00C168A5"/>
    <w:rsid w:val="00C17782"/>
    <w:rsid w:val="00C17FA5"/>
    <w:rsid w:val="00C20027"/>
    <w:rsid w:val="00C202F5"/>
    <w:rsid w:val="00C211CD"/>
    <w:rsid w:val="00C22A59"/>
    <w:rsid w:val="00C23AF8"/>
    <w:rsid w:val="00C23D19"/>
    <w:rsid w:val="00C251AA"/>
    <w:rsid w:val="00C2550E"/>
    <w:rsid w:val="00C26520"/>
    <w:rsid w:val="00C2688C"/>
    <w:rsid w:val="00C2751A"/>
    <w:rsid w:val="00C31CA3"/>
    <w:rsid w:val="00C325AA"/>
    <w:rsid w:val="00C33788"/>
    <w:rsid w:val="00C3489D"/>
    <w:rsid w:val="00C34C72"/>
    <w:rsid w:val="00C35CC1"/>
    <w:rsid w:val="00C36C28"/>
    <w:rsid w:val="00C37C67"/>
    <w:rsid w:val="00C4129A"/>
    <w:rsid w:val="00C413CD"/>
    <w:rsid w:val="00C417BB"/>
    <w:rsid w:val="00C41EFA"/>
    <w:rsid w:val="00C41F38"/>
    <w:rsid w:val="00C426BB"/>
    <w:rsid w:val="00C4431F"/>
    <w:rsid w:val="00C4512F"/>
    <w:rsid w:val="00C453C8"/>
    <w:rsid w:val="00C46413"/>
    <w:rsid w:val="00C46957"/>
    <w:rsid w:val="00C4761A"/>
    <w:rsid w:val="00C47A1B"/>
    <w:rsid w:val="00C47FA2"/>
    <w:rsid w:val="00C5165C"/>
    <w:rsid w:val="00C5214D"/>
    <w:rsid w:val="00C53AC6"/>
    <w:rsid w:val="00C543F0"/>
    <w:rsid w:val="00C55388"/>
    <w:rsid w:val="00C553D6"/>
    <w:rsid w:val="00C5561A"/>
    <w:rsid w:val="00C56A35"/>
    <w:rsid w:val="00C56E18"/>
    <w:rsid w:val="00C604CA"/>
    <w:rsid w:val="00C60FC7"/>
    <w:rsid w:val="00C614F1"/>
    <w:rsid w:val="00C62554"/>
    <w:rsid w:val="00C64F8C"/>
    <w:rsid w:val="00C651D3"/>
    <w:rsid w:val="00C664C4"/>
    <w:rsid w:val="00C667DF"/>
    <w:rsid w:val="00C67EC9"/>
    <w:rsid w:val="00C709A6"/>
    <w:rsid w:val="00C72A20"/>
    <w:rsid w:val="00C7391E"/>
    <w:rsid w:val="00C73D0B"/>
    <w:rsid w:val="00C7465E"/>
    <w:rsid w:val="00C75716"/>
    <w:rsid w:val="00C76543"/>
    <w:rsid w:val="00C81E16"/>
    <w:rsid w:val="00C81E2E"/>
    <w:rsid w:val="00C82170"/>
    <w:rsid w:val="00C826C7"/>
    <w:rsid w:val="00C83219"/>
    <w:rsid w:val="00C8702E"/>
    <w:rsid w:val="00C9103E"/>
    <w:rsid w:val="00C9111F"/>
    <w:rsid w:val="00C92013"/>
    <w:rsid w:val="00C93BE0"/>
    <w:rsid w:val="00C93C74"/>
    <w:rsid w:val="00C97362"/>
    <w:rsid w:val="00C9746D"/>
    <w:rsid w:val="00C975CF"/>
    <w:rsid w:val="00C97889"/>
    <w:rsid w:val="00C97A43"/>
    <w:rsid w:val="00CA0895"/>
    <w:rsid w:val="00CA1127"/>
    <w:rsid w:val="00CA1F59"/>
    <w:rsid w:val="00CA20A3"/>
    <w:rsid w:val="00CA440A"/>
    <w:rsid w:val="00CA4555"/>
    <w:rsid w:val="00CA6529"/>
    <w:rsid w:val="00CA7D29"/>
    <w:rsid w:val="00CB13BA"/>
    <w:rsid w:val="00CB1ED4"/>
    <w:rsid w:val="00CB33FD"/>
    <w:rsid w:val="00CB34B0"/>
    <w:rsid w:val="00CB3543"/>
    <w:rsid w:val="00CB4BA1"/>
    <w:rsid w:val="00CB592A"/>
    <w:rsid w:val="00CB5C7F"/>
    <w:rsid w:val="00CB7AFC"/>
    <w:rsid w:val="00CB7C84"/>
    <w:rsid w:val="00CC0098"/>
    <w:rsid w:val="00CC0A4C"/>
    <w:rsid w:val="00CC0C93"/>
    <w:rsid w:val="00CC1F4F"/>
    <w:rsid w:val="00CC21E3"/>
    <w:rsid w:val="00CC26D9"/>
    <w:rsid w:val="00CC2C59"/>
    <w:rsid w:val="00CC39B0"/>
    <w:rsid w:val="00CC58CC"/>
    <w:rsid w:val="00CC74EA"/>
    <w:rsid w:val="00CC7708"/>
    <w:rsid w:val="00CD058A"/>
    <w:rsid w:val="00CD2595"/>
    <w:rsid w:val="00CD3E7D"/>
    <w:rsid w:val="00CD4060"/>
    <w:rsid w:val="00CD5398"/>
    <w:rsid w:val="00CD60A8"/>
    <w:rsid w:val="00CD7197"/>
    <w:rsid w:val="00CE0093"/>
    <w:rsid w:val="00CE05B4"/>
    <w:rsid w:val="00CE13F9"/>
    <w:rsid w:val="00CE1DC9"/>
    <w:rsid w:val="00CE3D28"/>
    <w:rsid w:val="00CE4E0B"/>
    <w:rsid w:val="00CE4EA0"/>
    <w:rsid w:val="00CE4ED2"/>
    <w:rsid w:val="00CE57AA"/>
    <w:rsid w:val="00CE64FB"/>
    <w:rsid w:val="00CE6813"/>
    <w:rsid w:val="00CE68D9"/>
    <w:rsid w:val="00CE6E5E"/>
    <w:rsid w:val="00CF349E"/>
    <w:rsid w:val="00CF3E0B"/>
    <w:rsid w:val="00CF53BC"/>
    <w:rsid w:val="00CF57B8"/>
    <w:rsid w:val="00CF59E5"/>
    <w:rsid w:val="00D00E21"/>
    <w:rsid w:val="00D01253"/>
    <w:rsid w:val="00D013D3"/>
    <w:rsid w:val="00D01423"/>
    <w:rsid w:val="00D018B8"/>
    <w:rsid w:val="00D02D3C"/>
    <w:rsid w:val="00D03AD5"/>
    <w:rsid w:val="00D04A5D"/>
    <w:rsid w:val="00D0503E"/>
    <w:rsid w:val="00D055CC"/>
    <w:rsid w:val="00D065A5"/>
    <w:rsid w:val="00D0766F"/>
    <w:rsid w:val="00D133BC"/>
    <w:rsid w:val="00D137BB"/>
    <w:rsid w:val="00D13E93"/>
    <w:rsid w:val="00D144E3"/>
    <w:rsid w:val="00D147A1"/>
    <w:rsid w:val="00D14A7E"/>
    <w:rsid w:val="00D156F5"/>
    <w:rsid w:val="00D162A4"/>
    <w:rsid w:val="00D17413"/>
    <w:rsid w:val="00D211FF"/>
    <w:rsid w:val="00D21307"/>
    <w:rsid w:val="00D22359"/>
    <w:rsid w:val="00D224B5"/>
    <w:rsid w:val="00D22CB9"/>
    <w:rsid w:val="00D2485E"/>
    <w:rsid w:val="00D248CE"/>
    <w:rsid w:val="00D24AF7"/>
    <w:rsid w:val="00D25193"/>
    <w:rsid w:val="00D25A4E"/>
    <w:rsid w:val="00D27B55"/>
    <w:rsid w:val="00D27B88"/>
    <w:rsid w:val="00D27FFA"/>
    <w:rsid w:val="00D31DD8"/>
    <w:rsid w:val="00D31E77"/>
    <w:rsid w:val="00D32863"/>
    <w:rsid w:val="00D335DC"/>
    <w:rsid w:val="00D34497"/>
    <w:rsid w:val="00D34966"/>
    <w:rsid w:val="00D34EE3"/>
    <w:rsid w:val="00D36435"/>
    <w:rsid w:val="00D36F76"/>
    <w:rsid w:val="00D405B6"/>
    <w:rsid w:val="00D41688"/>
    <w:rsid w:val="00D42553"/>
    <w:rsid w:val="00D432F7"/>
    <w:rsid w:val="00D4464B"/>
    <w:rsid w:val="00D44C36"/>
    <w:rsid w:val="00D461E0"/>
    <w:rsid w:val="00D475E7"/>
    <w:rsid w:val="00D476C1"/>
    <w:rsid w:val="00D51120"/>
    <w:rsid w:val="00D5327D"/>
    <w:rsid w:val="00D5400A"/>
    <w:rsid w:val="00D562EB"/>
    <w:rsid w:val="00D572C6"/>
    <w:rsid w:val="00D60100"/>
    <w:rsid w:val="00D64081"/>
    <w:rsid w:val="00D64CC3"/>
    <w:rsid w:val="00D666A0"/>
    <w:rsid w:val="00D67509"/>
    <w:rsid w:val="00D67ADA"/>
    <w:rsid w:val="00D67EBA"/>
    <w:rsid w:val="00D7075B"/>
    <w:rsid w:val="00D71BA9"/>
    <w:rsid w:val="00D721F7"/>
    <w:rsid w:val="00D72775"/>
    <w:rsid w:val="00D75944"/>
    <w:rsid w:val="00D80D96"/>
    <w:rsid w:val="00D8100B"/>
    <w:rsid w:val="00D81E10"/>
    <w:rsid w:val="00D83E8D"/>
    <w:rsid w:val="00D84996"/>
    <w:rsid w:val="00D90383"/>
    <w:rsid w:val="00D905A6"/>
    <w:rsid w:val="00D905EA"/>
    <w:rsid w:val="00D91CF9"/>
    <w:rsid w:val="00D920AC"/>
    <w:rsid w:val="00D92338"/>
    <w:rsid w:val="00D93DA8"/>
    <w:rsid w:val="00D93E12"/>
    <w:rsid w:val="00D94AC5"/>
    <w:rsid w:val="00D94B59"/>
    <w:rsid w:val="00D96950"/>
    <w:rsid w:val="00DA1B2B"/>
    <w:rsid w:val="00DA2C3B"/>
    <w:rsid w:val="00DA40AD"/>
    <w:rsid w:val="00DA466B"/>
    <w:rsid w:val="00DA4FED"/>
    <w:rsid w:val="00DA7A61"/>
    <w:rsid w:val="00DB1602"/>
    <w:rsid w:val="00DB1A12"/>
    <w:rsid w:val="00DB3AE1"/>
    <w:rsid w:val="00DB4FF5"/>
    <w:rsid w:val="00DB5B5A"/>
    <w:rsid w:val="00DB5C0B"/>
    <w:rsid w:val="00DB6065"/>
    <w:rsid w:val="00DC014D"/>
    <w:rsid w:val="00DC07EE"/>
    <w:rsid w:val="00DC082E"/>
    <w:rsid w:val="00DC0939"/>
    <w:rsid w:val="00DC0EB6"/>
    <w:rsid w:val="00DC13E6"/>
    <w:rsid w:val="00DC16E7"/>
    <w:rsid w:val="00DC19A9"/>
    <w:rsid w:val="00DC1A62"/>
    <w:rsid w:val="00DC1FDF"/>
    <w:rsid w:val="00DC2A45"/>
    <w:rsid w:val="00DC2AFB"/>
    <w:rsid w:val="00DC334B"/>
    <w:rsid w:val="00DC5537"/>
    <w:rsid w:val="00DC560E"/>
    <w:rsid w:val="00DC5E83"/>
    <w:rsid w:val="00DC693E"/>
    <w:rsid w:val="00DC73F2"/>
    <w:rsid w:val="00DC7A47"/>
    <w:rsid w:val="00DD1A70"/>
    <w:rsid w:val="00DD28D0"/>
    <w:rsid w:val="00DD2F05"/>
    <w:rsid w:val="00DD34DB"/>
    <w:rsid w:val="00DD3753"/>
    <w:rsid w:val="00DD55B8"/>
    <w:rsid w:val="00DD5E73"/>
    <w:rsid w:val="00DD6560"/>
    <w:rsid w:val="00DD6A5A"/>
    <w:rsid w:val="00DD7651"/>
    <w:rsid w:val="00DE0F9B"/>
    <w:rsid w:val="00DE1843"/>
    <w:rsid w:val="00DE1B76"/>
    <w:rsid w:val="00DE2174"/>
    <w:rsid w:val="00DE5649"/>
    <w:rsid w:val="00DE57EB"/>
    <w:rsid w:val="00DE655A"/>
    <w:rsid w:val="00DE7402"/>
    <w:rsid w:val="00DE7434"/>
    <w:rsid w:val="00DE74EC"/>
    <w:rsid w:val="00DE79FB"/>
    <w:rsid w:val="00DF0C3B"/>
    <w:rsid w:val="00DF1611"/>
    <w:rsid w:val="00DF2387"/>
    <w:rsid w:val="00DF2875"/>
    <w:rsid w:val="00DF4D3F"/>
    <w:rsid w:val="00DF52C0"/>
    <w:rsid w:val="00DF777B"/>
    <w:rsid w:val="00E01E7E"/>
    <w:rsid w:val="00E01EC1"/>
    <w:rsid w:val="00E037B7"/>
    <w:rsid w:val="00E04453"/>
    <w:rsid w:val="00E0462B"/>
    <w:rsid w:val="00E059B0"/>
    <w:rsid w:val="00E05A52"/>
    <w:rsid w:val="00E05E27"/>
    <w:rsid w:val="00E07309"/>
    <w:rsid w:val="00E10712"/>
    <w:rsid w:val="00E12B4B"/>
    <w:rsid w:val="00E13561"/>
    <w:rsid w:val="00E13FF5"/>
    <w:rsid w:val="00E145FA"/>
    <w:rsid w:val="00E162F5"/>
    <w:rsid w:val="00E163E1"/>
    <w:rsid w:val="00E16EA4"/>
    <w:rsid w:val="00E16F4D"/>
    <w:rsid w:val="00E171E8"/>
    <w:rsid w:val="00E17930"/>
    <w:rsid w:val="00E20693"/>
    <w:rsid w:val="00E20CF8"/>
    <w:rsid w:val="00E221F5"/>
    <w:rsid w:val="00E2233C"/>
    <w:rsid w:val="00E22B46"/>
    <w:rsid w:val="00E22FFD"/>
    <w:rsid w:val="00E23D0B"/>
    <w:rsid w:val="00E246F6"/>
    <w:rsid w:val="00E249FC"/>
    <w:rsid w:val="00E24C4E"/>
    <w:rsid w:val="00E25928"/>
    <w:rsid w:val="00E2695A"/>
    <w:rsid w:val="00E26FC3"/>
    <w:rsid w:val="00E2703F"/>
    <w:rsid w:val="00E27CF2"/>
    <w:rsid w:val="00E27DF0"/>
    <w:rsid w:val="00E3183F"/>
    <w:rsid w:val="00E33407"/>
    <w:rsid w:val="00E33DBE"/>
    <w:rsid w:val="00E344CA"/>
    <w:rsid w:val="00E3659A"/>
    <w:rsid w:val="00E3684D"/>
    <w:rsid w:val="00E36C22"/>
    <w:rsid w:val="00E377CA"/>
    <w:rsid w:val="00E40923"/>
    <w:rsid w:val="00E429BE"/>
    <w:rsid w:val="00E42F30"/>
    <w:rsid w:val="00E434FC"/>
    <w:rsid w:val="00E4352D"/>
    <w:rsid w:val="00E44CDC"/>
    <w:rsid w:val="00E44CF5"/>
    <w:rsid w:val="00E44EC7"/>
    <w:rsid w:val="00E454E5"/>
    <w:rsid w:val="00E45E54"/>
    <w:rsid w:val="00E46CB6"/>
    <w:rsid w:val="00E477D9"/>
    <w:rsid w:val="00E47E95"/>
    <w:rsid w:val="00E50296"/>
    <w:rsid w:val="00E51A1C"/>
    <w:rsid w:val="00E51E0A"/>
    <w:rsid w:val="00E52891"/>
    <w:rsid w:val="00E52D84"/>
    <w:rsid w:val="00E5313C"/>
    <w:rsid w:val="00E54FA8"/>
    <w:rsid w:val="00E55DE3"/>
    <w:rsid w:val="00E5609C"/>
    <w:rsid w:val="00E56F00"/>
    <w:rsid w:val="00E5789A"/>
    <w:rsid w:val="00E60A58"/>
    <w:rsid w:val="00E61B6E"/>
    <w:rsid w:val="00E61BE6"/>
    <w:rsid w:val="00E6268D"/>
    <w:rsid w:val="00E63C04"/>
    <w:rsid w:val="00E64DC9"/>
    <w:rsid w:val="00E65018"/>
    <w:rsid w:val="00E67293"/>
    <w:rsid w:val="00E67A72"/>
    <w:rsid w:val="00E70B17"/>
    <w:rsid w:val="00E712C0"/>
    <w:rsid w:val="00E72CA7"/>
    <w:rsid w:val="00E7418B"/>
    <w:rsid w:val="00E74839"/>
    <w:rsid w:val="00E74D90"/>
    <w:rsid w:val="00E770F2"/>
    <w:rsid w:val="00E77452"/>
    <w:rsid w:val="00E802AA"/>
    <w:rsid w:val="00E80978"/>
    <w:rsid w:val="00E809A1"/>
    <w:rsid w:val="00E8230B"/>
    <w:rsid w:val="00E82466"/>
    <w:rsid w:val="00E841CC"/>
    <w:rsid w:val="00E84CEE"/>
    <w:rsid w:val="00E86486"/>
    <w:rsid w:val="00E86A83"/>
    <w:rsid w:val="00E8713F"/>
    <w:rsid w:val="00E87CD1"/>
    <w:rsid w:val="00E87D8E"/>
    <w:rsid w:val="00E905D7"/>
    <w:rsid w:val="00E927E7"/>
    <w:rsid w:val="00E939BF"/>
    <w:rsid w:val="00E93FE8"/>
    <w:rsid w:val="00E94269"/>
    <w:rsid w:val="00E94CF9"/>
    <w:rsid w:val="00E97E32"/>
    <w:rsid w:val="00EA0EEF"/>
    <w:rsid w:val="00EA1404"/>
    <w:rsid w:val="00EA2C9C"/>
    <w:rsid w:val="00EA35FD"/>
    <w:rsid w:val="00EA3874"/>
    <w:rsid w:val="00EA38B9"/>
    <w:rsid w:val="00EA4472"/>
    <w:rsid w:val="00EA46D3"/>
    <w:rsid w:val="00EA5084"/>
    <w:rsid w:val="00EA6DC2"/>
    <w:rsid w:val="00EB0976"/>
    <w:rsid w:val="00EB0E0F"/>
    <w:rsid w:val="00EB42DA"/>
    <w:rsid w:val="00EB4884"/>
    <w:rsid w:val="00EB4CFF"/>
    <w:rsid w:val="00EB5701"/>
    <w:rsid w:val="00EB5913"/>
    <w:rsid w:val="00EB6C37"/>
    <w:rsid w:val="00EB6D4E"/>
    <w:rsid w:val="00EB7552"/>
    <w:rsid w:val="00EB7A1B"/>
    <w:rsid w:val="00EB7C8F"/>
    <w:rsid w:val="00EC0DF5"/>
    <w:rsid w:val="00EC172D"/>
    <w:rsid w:val="00EC3064"/>
    <w:rsid w:val="00EC37B2"/>
    <w:rsid w:val="00EC4CCE"/>
    <w:rsid w:val="00EC5664"/>
    <w:rsid w:val="00EC5B5E"/>
    <w:rsid w:val="00EC7149"/>
    <w:rsid w:val="00EC7ADA"/>
    <w:rsid w:val="00ED07C4"/>
    <w:rsid w:val="00ED18A7"/>
    <w:rsid w:val="00ED2BB1"/>
    <w:rsid w:val="00ED33D0"/>
    <w:rsid w:val="00ED36D9"/>
    <w:rsid w:val="00ED40FB"/>
    <w:rsid w:val="00ED4D9E"/>
    <w:rsid w:val="00ED5040"/>
    <w:rsid w:val="00ED560B"/>
    <w:rsid w:val="00ED56CB"/>
    <w:rsid w:val="00EE17FE"/>
    <w:rsid w:val="00EE1954"/>
    <w:rsid w:val="00EE1ED2"/>
    <w:rsid w:val="00EE2482"/>
    <w:rsid w:val="00EE2522"/>
    <w:rsid w:val="00EE284B"/>
    <w:rsid w:val="00EE295F"/>
    <w:rsid w:val="00EE4A08"/>
    <w:rsid w:val="00EE5D9D"/>
    <w:rsid w:val="00EE628B"/>
    <w:rsid w:val="00EE7406"/>
    <w:rsid w:val="00EF0615"/>
    <w:rsid w:val="00EF0CC2"/>
    <w:rsid w:val="00EF0DA2"/>
    <w:rsid w:val="00EF0DFF"/>
    <w:rsid w:val="00EF159B"/>
    <w:rsid w:val="00EF2C82"/>
    <w:rsid w:val="00EF43AB"/>
    <w:rsid w:val="00EF4484"/>
    <w:rsid w:val="00EF467A"/>
    <w:rsid w:val="00EF549E"/>
    <w:rsid w:val="00EF5538"/>
    <w:rsid w:val="00EF60A5"/>
    <w:rsid w:val="00EF628C"/>
    <w:rsid w:val="00EF73E8"/>
    <w:rsid w:val="00EF7877"/>
    <w:rsid w:val="00F004D4"/>
    <w:rsid w:val="00F015DB"/>
    <w:rsid w:val="00F018AC"/>
    <w:rsid w:val="00F019C4"/>
    <w:rsid w:val="00F02E61"/>
    <w:rsid w:val="00F0566C"/>
    <w:rsid w:val="00F057DF"/>
    <w:rsid w:val="00F06559"/>
    <w:rsid w:val="00F0680D"/>
    <w:rsid w:val="00F074EE"/>
    <w:rsid w:val="00F110BD"/>
    <w:rsid w:val="00F1162B"/>
    <w:rsid w:val="00F11BAB"/>
    <w:rsid w:val="00F11D11"/>
    <w:rsid w:val="00F11ED7"/>
    <w:rsid w:val="00F1477E"/>
    <w:rsid w:val="00F147FA"/>
    <w:rsid w:val="00F16D4A"/>
    <w:rsid w:val="00F218F9"/>
    <w:rsid w:val="00F22E8C"/>
    <w:rsid w:val="00F22FBD"/>
    <w:rsid w:val="00F23553"/>
    <w:rsid w:val="00F23DD5"/>
    <w:rsid w:val="00F246BC"/>
    <w:rsid w:val="00F26FFE"/>
    <w:rsid w:val="00F27226"/>
    <w:rsid w:val="00F30E97"/>
    <w:rsid w:val="00F31338"/>
    <w:rsid w:val="00F3220E"/>
    <w:rsid w:val="00F339C7"/>
    <w:rsid w:val="00F3559E"/>
    <w:rsid w:val="00F35990"/>
    <w:rsid w:val="00F35DE8"/>
    <w:rsid w:val="00F400A4"/>
    <w:rsid w:val="00F40B77"/>
    <w:rsid w:val="00F41687"/>
    <w:rsid w:val="00F41C15"/>
    <w:rsid w:val="00F42A2F"/>
    <w:rsid w:val="00F42BF5"/>
    <w:rsid w:val="00F448A7"/>
    <w:rsid w:val="00F44A54"/>
    <w:rsid w:val="00F46229"/>
    <w:rsid w:val="00F4630A"/>
    <w:rsid w:val="00F47219"/>
    <w:rsid w:val="00F474A8"/>
    <w:rsid w:val="00F5029C"/>
    <w:rsid w:val="00F502BA"/>
    <w:rsid w:val="00F50EFE"/>
    <w:rsid w:val="00F516F9"/>
    <w:rsid w:val="00F51B62"/>
    <w:rsid w:val="00F52F12"/>
    <w:rsid w:val="00F53B3C"/>
    <w:rsid w:val="00F54589"/>
    <w:rsid w:val="00F57CA4"/>
    <w:rsid w:val="00F603A6"/>
    <w:rsid w:val="00F603E6"/>
    <w:rsid w:val="00F6061F"/>
    <w:rsid w:val="00F60B4E"/>
    <w:rsid w:val="00F61542"/>
    <w:rsid w:val="00F62E87"/>
    <w:rsid w:val="00F637B7"/>
    <w:rsid w:val="00F63823"/>
    <w:rsid w:val="00F638C3"/>
    <w:rsid w:val="00F674C0"/>
    <w:rsid w:val="00F67D41"/>
    <w:rsid w:val="00F7398F"/>
    <w:rsid w:val="00F74DBD"/>
    <w:rsid w:val="00F750BE"/>
    <w:rsid w:val="00F758AE"/>
    <w:rsid w:val="00F762BB"/>
    <w:rsid w:val="00F76A21"/>
    <w:rsid w:val="00F80522"/>
    <w:rsid w:val="00F80F04"/>
    <w:rsid w:val="00F80F38"/>
    <w:rsid w:val="00F82C93"/>
    <w:rsid w:val="00F8433B"/>
    <w:rsid w:val="00F8485E"/>
    <w:rsid w:val="00F85085"/>
    <w:rsid w:val="00F85B5C"/>
    <w:rsid w:val="00F86082"/>
    <w:rsid w:val="00F86CED"/>
    <w:rsid w:val="00F87F35"/>
    <w:rsid w:val="00F90304"/>
    <w:rsid w:val="00F91078"/>
    <w:rsid w:val="00F91187"/>
    <w:rsid w:val="00F91CF0"/>
    <w:rsid w:val="00F91D97"/>
    <w:rsid w:val="00F92214"/>
    <w:rsid w:val="00F93170"/>
    <w:rsid w:val="00F94581"/>
    <w:rsid w:val="00F94A1D"/>
    <w:rsid w:val="00F94DA4"/>
    <w:rsid w:val="00F972C6"/>
    <w:rsid w:val="00F976E1"/>
    <w:rsid w:val="00FA13B9"/>
    <w:rsid w:val="00FA13BD"/>
    <w:rsid w:val="00FA1DD8"/>
    <w:rsid w:val="00FA408C"/>
    <w:rsid w:val="00FA54D2"/>
    <w:rsid w:val="00FA5A44"/>
    <w:rsid w:val="00FA6B8E"/>
    <w:rsid w:val="00FA7C71"/>
    <w:rsid w:val="00FB14A3"/>
    <w:rsid w:val="00FB1C84"/>
    <w:rsid w:val="00FB3702"/>
    <w:rsid w:val="00FB3A3D"/>
    <w:rsid w:val="00FB45B9"/>
    <w:rsid w:val="00FB6768"/>
    <w:rsid w:val="00FC41A9"/>
    <w:rsid w:val="00FC50FD"/>
    <w:rsid w:val="00FC5829"/>
    <w:rsid w:val="00FC5E13"/>
    <w:rsid w:val="00FC74A9"/>
    <w:rsid w:val="00FC7977"/>
    <w:rsid w:val="00FD03C3"/>
    <w:rsid w:val="00FD0798"/>
    <w:rsid w:val="00FD154D"/>
    <w:rsid w:val="00FD23A2"/>
    <w:rsid w:val="00FD3331"/>
    <w:rsid w:val="00FD4118"/>
    <w:rsid w:val="00FD77D5"/>
    <w:rsid w:val="00FD7859"/>
    <w:rsid w:val="00FE0B7F"/>
    <w:rsid w:val="00FE1C01"/>
    <w:rsid w:val="00FE332C"/>
    <w:rsid w:val="00FE53D7"/>
    <w:rsid w:val="00FE5638"/>
    <w:rsid w:val="00FE5D65"/>
    <w:rsid w:val="00FE6512"/>
    <w:rsid w:val="00FE7147"/>
    <w:rsid w:val="00FE7E94"/>
    <w:rsid w:val="00FF0068"/>
    <w:rsid w:val="00FF0BF8"/>
    <w:rsid w:val="00FF147D"/>
    <w:rsid w:val="00FF1E44"/>
    <w:rsid w:val="00FF22A3"/>
    <w:rsid w:val="00FF34C3"/>
    <w:rsid w:val="00FF4457"/>
    <w:rsid w:val="00FF5205"/>
    <w:rsid w:val="00FF5AAB"/>
    <w:rsid w:val="00FF5C3F"/>
    <w:rsid w:val="00FF620A"/>
    <w:rsid w:val="00FF6293"/>
    <w:rsid w:val="00FF76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0B11A25"/>
  <w15:docId w15:val="{5A97867B-D34D-4F92-BD56-BC84F32C4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Arial"/>
        <w:color w:val="000000"/>
        <w:sz w:val="28"/>
        <w:szCs w:val="22"/>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E3684D"/>
    <w:pPr>
      <w:tabs>
        <w:tab w:val="left" w:pos="360"/>
        <w:tab w:val="right" w:pos="9360"/>
      </w:tabs>
    </w:pPr>
  </w:style>
  <w:style w:type="paragraph" w:styleId="Heading1">
    <w:name w:val="heading 1"/>
    <w:basedOn w:val="Normal"/>
    <w:next w:val="Normal"/>
    <w:qFormat/>
    <w:rsid w:val="00D22CB9"/>
    <w:pPr>
      <w:keepNext/>
      <w:spacing w:before="4320" w:line="480" w:lineRule="auto"/>
      <w:jc w:val="center"/>
      <w:outlineLvl w:val="0"/>
    </w:pPr>
    <w:rPr>
      <w:bCs/>
      <w:caps/>
      <w:kern w:val="32"/>
    </w:rPr>
  </w:style>
  <w:style w:type="paragraph" w:styleId="Heading2">
    <w:name w:val="heading 2"/>
    <w:basedOn w:val="Normal"/>
    <w:next w:val="Normal"/>
    <w:qFormat/>
    <w:rsid w:val="00CC1F4F"/>
    <w:pPr>
      <w:keepNext/>
      <w:spacing w:line="480" w:lineRule="auto"/>
      <w:jc w:val="center"/>
      <w:outlineLvl w:val="1"/>
    </w:pPr>
    <w:rPr>
      <w:bCs/>
      <w:iCs/>
      <w:szCs w:val="28"/>
    </w:rPr>
  </w:style>
  <w:style w:type="paragraph" w:styleId="Heading3">
    <w:name w:val="heading 3"/>
    <w:basedOn w:val="BodyText"/>
    <w:next w:val="Normal"/>
    <w:qFormat/>
    <w:rsid w:val="007C4416"/>
    <w:pPr>
      <w:spacing w:before="960" w:after="240"/>
      <w:jc w:val="cente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06210"/>
    <w:pPr>
      <w:spacing w:line="480" w:lineRule="auto"/>
    </w:pPr>
  </w:style>
  <w:style w:type="paragraph" w:styleId="Header">
    <w:name w:val="header"/>
    <w:basedOn w:val="Normal"/>
    <w:link w:val="HeaderChar"/>
    <w:uiPriority w:val="99"/>
    <w:rsid w:val="00CD2595"/>
    <w:pPr>
      <w:tabs>
        <w:tab w:val="clear" w:pos="360"/>
        <w:tab w:val="clear" w:pos="9360"/>
        <w:tab w:val="center" w:pos="4320"/>
        <w:tab w:val="right" w:pos="8640"/>
      </w:tabs>
    </w:pPr>
  </w:style>
  <w:style w:type="paragraph" w:styleId="Footer">
    <w:name w:val="footer"/>
    <w:basedOn w:val="Normal"/>
    <w:link w:val="FooterChar"/>
    <w:uiPriority w:val="99"/>
    <w:rsid w:val="00CD2595"/>
    <w:pPr>
      <w:tabs>
        <w:tab w:val="clear" w:pos="360"/>
        <w:tab w:val="clear" w:pos="9360"/>
        <w:tab w:val="center" w:pos="4320"/>
        <w:tab w:val="right" w:pos="8640"/>
      </w:tabs>
    </w:pPr>
  </w:style>
  <w:style w:type="character" w:styleId="PageNumber">
    <w:name w:val="page number"/>
    <w:basedOn w:val="DefaultParagraphFont"/>
    <w:rsid w:val="00CD2595"/>
  </w:style>
  <w:style w:type="paragraph" w:customStyle="1" w:styleId="ChapterName">
    <w:name w:val="Chapter Name"/>
    <w:basedOn w:val="Heading3"/>
    <w:rsid w:val="007C4416"/>
  </w:style>
  <w:style w:type="character" w:styleId="PlaceholderText">
    <w:name w:val="Placeholder Text"/>
    <w:basedOn w:val="DefaultParagraphFont"/>
    <w:uiPriority w:val="99"/>
    <w:semiHidden/>
    <w:rsid w:val="0051754F"/>
    <w:rPr>
      <w:color w:val="808080"/>
    </w:rPr>
  </w:style>
  <w:style w:type="paragraph" w:styleId="BalloonText">
    <w:name w:val="Balloon Text"/>
    <w:basedOn w:val="Normal"/>
    <w:link w:val="BalloonTextChar"/>
    <w:rsid w:val="0051754F"/>
    <w:rPr>
      <w:rFonts w:ascii="Tahoma" w:hAnsi="Tahoma" w:cs="Tahoma"/>
      <w:sz w:val="16"/>
      <w:szCs w:val="16"/>
    </w:rPr>
  </w:style>
  <w:style w:type="character" w:customStyle="1" w:styleId="BalloonTextChar">
    <w:name w:val="Balloon Text Char"/>
    <w:basedOn w:val="DefaultParagraphFont"/>
    <w:link w:val="BalloonText"/>
    <w:rsid w:val="0051754F"/>
    <w:rPr>
      <w:rFonts w:ascii="Tahoma" w:hAnsi="Tahoma" w:cs="Tahoma"/>
      <w:sz w:val="16"/>
      <w:szCs w:val="16"/>
    </w:rPr>
  </w:style>
  <w:style w:type="character" w:styleId="Hyperlink">
    <w:name w:val="Hyperlink"/>
    <w:basedOn w:val="DefaultParagraphFont"/>
    <w:rsid w:val="0037023E"/>
    <w:rPr>
      <w:color w:val="0000FF" w:themeColor="hyperlink"/>
      <w:u w:val="single"/>
    </w:rPr>
  </w:style>
  <w:style w:type="paragraph" w:styleId="ListParagraph">
    <w:name w:val="List Paragraph"/>
    <w:basedOn w:val="Normal"/>
    <w:uiPriority w:val="34"/>
    <w:qFormat/>
    <w:rsid w:val="00A83636"/>
    <w:pPr>
      <w:tabs>
        <w:tab w:val="clear" w:pos="360"/>
        <w:tab w:val="clear" w:pos="9360"/>
      </w:tabs>
      <w:spacing w:after="200" w:line="276" w:lineRule="auto"/>
      <w:ind w:left="720"/>
      <w:contextualSpacing/>
    </w:pPr>
    <w:rPr>
      <w:rFonts w:asciiTheme="minorHAnsi" w:eastAsiaTheme="minorHAnsi" w:hAnsiTheme="minorHAnsi" w:cstheme="minorBidi"/>
      <w:sz w:val="22"/>
    </w:rPr>
  </w:style>
  <w:style w:type="character" w:styleId="Emphasis">
    <w:name w:val="Emphasis"/>
    <w:basedOn w:val="DefaultParagraphFont"/>
    <w:qFormat/>
    <w:rsid w:val="00432198"/>
    <w:rPr>
      <w:i/>
      <w:iCs/>
    </w:rPr>
  </w:style>
  <w:style w:type="character" w:customStyle="1" w:styleId="HeaderChar">
    <w:name w:val="Header Char"/>
    <w:basedOn w:val="DefaultParagraphFont"/>
    <w:link w:val="Header"/>
    <w:uiPriority w:val="99"/>
    <w:rsid w:val="00387CAE"/>
    <w:rPr>
      <w:sz w:val="24"/>
    </w:rPr>
  </w:style>
  <w:style w:type="character" w:styleId="CommentReference">
    <w:name w:val="annotation reference"/>
    <w:basedOn w:val="DefaultParagraphFont"/>
    <w:semiHidden/>
    <w:unhideWhenUsed/>
    <w:rsid w:val="000B5D46"/>
    <w:rPr>
      <w:sz w:val="16"/>
      <w:szCs w:val="16"/>
    </w:rPr>
  </w:style>
  <w:style w:type="paragraph" w:styleId="CommentText">
    <w:name w:val="annotation text"/>
    <w:basedOn w:val="Normal"/>
    <w:link w:val="CommentTextChar"/>
    <w:semiHidden/>
    <w:unhideWhenUsed/>
    <w:rsid w:val="000B5D46"/>
    <w:rPr>
      <w:sz w:val="20"/>
    </w:rPr>
  </w:style>
  <w:style w:type="character" w:customStyle="1" w:styleId="CommentTextChar">
    <w:name w:val="Comment Text Char"/>
    <w:basedOn w:val="DefaultParagraphFont"/>
    <w:link w:val="CommentText"/>
    <w:semiHidden/>
    <w:rsid w:val="000B5D46"/>
  </w:style>
  <w:style w:type="paragraph" w:styleId="CommentSubject">
    <w:name w:val="annotation subject"/>
    <w:basedOn w:val="CommentText"/>
    <w:next w:val="CommentText"/>
    <w:link w:val="CommentSubjectChar"/>
    <w:semiHidden/>
    <w:unhideWhenUsed/>
    <w:rsid w:val="000B5D46"/>
    <w:rPr>
      <w:b/>
      <w:bCs/>
    </w:rPr>
  </w:style>
  <w:style w:type="character" w:customStyle="1" w:styleId="CommentSubjectChar">
    <w:name w:val="Comment Subject Char"/>
    <w:basedOn w:val="CommentTextChar"/>
    <w:link w:val="CommentSubject"/>
    <w:semiHidden/>
    <w:rsid w:val="000B5D46"/>
    <w:rPr>
      <w:b/>
      <w:bCs/>
    </w:rPr>
  </w:style>
  <w:style w:type="character" w:customStyle="1" w:styleId="FooterChar">
    <w:name w:val="Footer Char"/>
    <w:basedOn w:val="DefaultParagraphFont"/>
    <w:link w:val="Footer"/>
    <w:uiPriority w:val="99"/>
    <w:rsid w:val="0058051A"/>
    <w:rPr>
      <w:sz w:val="24"/>
    </w:rPr>
  </w:style>
  <w:style w:type="character" w:styleId="UnresolvedMention">
    <w:name w:val="Unresolved Mention"/>
    <w:basedOn w:val="DefaultParagraphFont"/>
    <w:rsid w:val="003D766F"/>
    <w:rPr>
      <w:color w:val="605E5C"/>
      <w:shd w:val="clear" w:color="auto" w:fill="E1DFDD"/>
    </w:rPr>
  </w:style>
  <w:style w:type="paragraph" w:styleId="NormalWeb">
    <w:name w:val="Normal (Web)"/>
    <w:basedOn w:val="Normal"/>
    <w:uiPriority w:val="99"/>
    <w:semiHidden/>
    <w:unhideWhenUsed/>
    <w:rsid w:val="00BC7C5C"/>
    <w:pPr>
      <w:tabs>
        <w:tab w:val="clear" w:pos="360"/>
        <w:tab w:val="clear" w:pos="9360"/>
      </w:tabs>
      <w:spacing w:before="100" w:beforeAutospacing="1" w:after="100" w:afterAutospacing="1"/>
    </w:pPr>
    <w:rPr>
      <w:rFonts w:eastAsiaTheme="minorEastAsia"/>
    </w:rPr>
  </w:style>
  <w:style w:type="character" w:customStyle="1" w:styleId="ircho">
    <w:name w:val="irc_ho"/>
    <w:basedOn w:val="DefaultParagraphFont"/>
    <w:rsid w:val="00D5327D"/>
  </w:style>
  <w:style w:type="paragraph" w:customStyle="1" w:styleId="trt0xe">
    <w:name w:val="trt0xe"/>
    <w:basedOn w:val="Normal"/>
    <w:rsid w:val="00E05E27"/>
    <w:pPr>
      <w:tabs>
        <w:tab w:val="clear" w:pos="360"/>
        <w:tab w:val="clear" w:pos="9360"/>
      </w:tabs>
      <w:spacing w:before="100" w:beforeAutospacing="1" w:after="100" w:afterAutospacing="1"/>
    </w:pPr>
  </w:style>
  <w:style w:type="character" w:styleId="FollowedHyperlink">
    <w:name w:val="FollowedHyperlink"/>
    <w:basedOn w:val="DefaultParagraphFont"/>
    <w:semiHidden/>
    <w:unhideWhenUsed/>
    <w:rsid w:val="00DC07EE"/>
    <w:rPr>
      <w:color w:val="800080" w:themeColor="followedHyperlink"/>
      <w:u w:val="single"/>
    </w:rPr>
  </w:style>
  <w:style w:type="table" w:styleId="TableGrid">
    <w:name w:val="Table Grid"/>
    <w:basedOn w:val="TableNormal"/>
    <w:rsid w:val="001B43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96721">
      <w:bodyDiv w:val="1"/>
      <w:marLeft w:val="0"/>
      <w:marRight w:val="0"/>
      <w:marTop w:val="0"/>
      <w:marBottom w:val="0"/>
      <w:divBdr>
        <w:top w:val="none" w:sz="0" w:space="0" w:color="auto"/>
        <w:left w:val="none" w:sz="0" w:space="0" w:color="auto"/>
        <w:bottom w:val="none" w:sz="0" w:space="0" w:color="auto"/>
        <w:right w:val="none" w:sz="0" w:space="0" w:color="auto"/>
      </w:divBdr>
    </w:div>
    <w:div w:id="146434345">
      <w:bodyDiv w:val="1"/>
      <w:marLeft w:val="0"/>
      <w:marRight w:val="0"/>
      <w:marTop w:val="0"/>
      <w:marBottom w:val="0"/>
      <w:divBdr>
        <w:top w:val="none" w:sz="0" w:space="0" w:color="auto"/>
        <w:left w:val="none" w:sz="0" w:space="0" w:color="auto"/>
        <w:bottom w:val="none" w:sz="0" w:space="0" w:color="auto"/>
        <w:right w:val="none" w:sz="0" w:space="0" w:color="auto"/>
      </w:divBdr>
    </w:div>
    <w:div w:id="335114054">
      <w:bodyDiv w:val="1"/>
      <w:marLeft w:val="0"/>
      <w:marRight w:val="0"/>
      <w:marTop w:val="0"/>
      <w:marBottom w:val="0"/>
      <w:divBdr>
        <w:top w:val="none" w:sz="0" w:space="0" w:color="auto"/>
        <w:left w:val="none" w:sz="0" w:space="0" w:color="auto"/>
        <w:bottom w:val="none" w:sz="0" w:space="0" w:color="auto"/>
        <w:right w:val="none" w:sz="0" w:space="0" w:color="auto"/>
      </w:divBdr>
    </w:div>
    <w:div w:id="424420108">
      <w:bodyDiv w:val="1"/>
      <w:marLeft w:val="0"/>
      <w:marRight w:val="0"/>
      <w:marTop w:val="0"/>
      <w:marBottom w:val="0"/>
      <w:divBdr>
        <w:top w:val="none" w:sz="0" w:space="0" w:color="auto"/>
        <w:left w:val="none" w:sz="0" w:space="0" w:color="auto"/>
        <w:bottom w:val="none" w:sz="0" w:space="0" w:color="auto"/>
        <w:right w:val="none" w:sz="0" w:space="0" w:color="auto"/>
      </w:divBdr>
    </w:div>
    <w:div w:id="446236853">
      <w:bodyDiv w:val="1"/>
      <w:marLeft w:val="0"/>
      <w:marRight w:val="0"/>
      <w:marTop w:val="0"/>
      <w:marBottom w:val="0"/>
      <w:divBdr>
        <w:top w:val="none" w:sz="0" w:space="0" w:color="auto"/>
        <w:left w:val="none" w:sz="0" w:space="0" w:color="auto"/>
        <w:bottom w:val="none" w:sz="0" w:space="0" w:color="auto"/>
        <w:right w:val="none" w:sz="0" w:space="0" w:color="auto"/>
      </w:divBdr>
    </w:div>
    <w:div w:id="453787671">
      <w:bodyDiv w:val="1"/>
      <w:marLeft w:val="0"/>
      <w:marRight w:val="0"/>
      <w:marTop w:val="0"/>
      <w:marBottom w:val="0"/>
      <w:divBdr>
        <w:top w:val="none" w:sz="0" w:space="0" w:color="auto"/>
        <w:left w:val="none" w:sz="0" w:space="0" w:color="auto"/>
        <w:bottom w:val="none" w:sz="0" w:space="0" w:color="auto"/>
        <w:right w:val="none" w:sz="0" w:space="0" w:color="auto"/>
      </w:divBdr>
    </w:div>
    <w:div w:id="467281147">
      <w:bodyDiv w:val="1"/>
      <w:marLeft w:val="0"/>
      <w:marRight w:val="0"/>
      <w:marTop w:val="0"/>
      <w:marBottom w:val="0"/>
      <w:divBdr>
        <w:top w:val="none" w:sz="0" w:space="0" w:color="auto"/>
        <w:left w:val="none" w:sz="0" w:space="0" w:color="auto"/>
        <w:bottom w:val="none" w:sz="0" w:space="0" w:color="auto"/>
        <w:right w:val="none" w:sz="0" w:space="0" w:color="auto"/>
      </w:divBdr>
    </w:div>
    <w:div w:id="503667162">
      <w:bodyDiv w:val="1"/>
      <w:marLeft w:val="0"/>
      <w:marRight w:val="0"/>
      <w:marTop w:val="0"/>
      <w:marBottom w:val="0"/>
      <w:divBdr>
        <w:top w:val="none" w:sz="0" w:space="0" w:color="auto"/>
        <w:left w:val="none" w:sz="0" w:space="0" w:color="auto"/>
        <w:bottom w:val="none" w:sz="0" w:space="0" w:color="auto"/>
        <w:right w:val="none" w:sz="0" w:space="0" w:color="auto"/>
      </w:divBdr>
    </w:div>
    <w:div w:id="531918138">
      <w:bodyDiv w:val="1"/>
      <w:marLeft w:val="0"/>
      <w:marRight w:val="0"/>
      <w:marTop w:val="0"/>
      <w:marBottom w:val="0"/>
      <w:divBdr>
        <w:top w:val="none" w:sz="0" w:space="0" w:color="auto"/>
        <w:left w:val="none" w:sz="0" w:space="0" w:color="auto"/>
        <w:bottom w:val="none" w:sz="0" w:space="0" w:color="auto"/>
        <w:right w:val="none" w:sz="0" w:space="0" w:color="auto"/>
      </w:divBdr>
    </w:div>
    <w:div w:id="538780987">
      <w:bodyDiv w:val="1"/>
      <w:marLeft w:val="0"/>
      <w:marRight w:val="0"/>
      <w:marTop w:val="0"/>
      <w:marBottom w:val="0"/>
      <w:divBdr>
        <w:top w:val="none" w:sz="0" w:space="0" w:color="auto"/>
        <w:left w:val="none" w:sz="0" w:space="0" w:color="auto"/>
        <w:bottom w:val="none" w:sz="0" w:space="0" w:color="auto"/>
        <w:right w:val="none" w:sz="0" w:space="0" w:color="auto"/>
      </w:divBdr>
    </w:div>
    <w:div w:id="546451641">
      <w:bodyDiv w:val="1"/>
      <w:marLeft w:val="0"/>
      <w:marRight w:val="0"/>
      <w:marTop w:val="0"/>
      <w:marBottom w:val="0"/>
      <w:divBdr>
        <w:top w:val="none" w:sz="0" w:space="0" w:color="auto"/>
        <w:left w:val="none" w:sz="0" w:space="0" w:color="auto"/>
        <w:bottom w:val="none" w:sz="0" w:space="0" w:color="auto"/>
        <w:right w:val="none" w:sz="0" w:space="0" w:color="auto"/>
      </w:divBdr>
    </w:div>
    <w:div w:id="643005067">
      <w:bodyDiv w:val="1"/>
      <w:marLeft w:val="0"/>
      <w:marRight w:val="0"/>
      <w:marTop w:val="0"/>
      <w:marBottom w:val="0"/>
      <w:divBdr>
        <w:top w:val="none" w:sz="0" w:space="0" w:color="auto"/>
        <w:left w:val="none" w:sz="0" w:space="0" w:color="auto"/>
        <w:bottom w:val="none" w:sz="0" w:space="0" w:color="auto"/>
        <w:right w:val="none" w:sz="0" w:space="0" w:color="auto"/>
      </w:divBdr>
    </w:div>
    <w:div w:id="778573290">
      <w:bodyDiv w:val="1"/>
      <w:marLeft w:val="0"/>
      <w:marRight w:val="0"/>
      <w:marTop w:val="0"/>
      <w:marBottom w:val="0"/>
      <w:divBdr>
        <w:top w:val="none" w:sz="0" w:space="0" w:color="auto"/>
        <w:left w:val="none" w:sz="0" w:space="0" w:color="auto"/>
        <w:bottom w:val="none" w:sz="0" w:space="0" w:color="auto"/>
        <w:right w:val="none" w:sz="0" w:space="0" w:color="auto"/>
      </w:divBdr>
    </w:div>
    <w:div w:id="894320668">
      <w:bodyDiv w:val="1"/>
      <w:marLeft w:val="0"/>
      <w:marRight w:val="0"/>
      <w:marTop w:val="0"/>
      <w:marBottom w:val="0"/>
      <w:divBdr>
        <w:top w:val="none" w:sz="0" w:space="0" w:color="auto"/>
        <w:left w:val="none" w:sz="0" w:space="0" w:color="auto"/>
        <w:bottom w:val="none" w:sz="0" w:space="0" w:color="auto"/>
        <w:right w:val="none" w:sz="0" w:space="0" w:color="auto"/>
      </w:divBdr>
    </w:div>
    <w:div w:id="899637977">
      <w:bodyDiv w:val="1"/>
      <w:marLeft w:val="0"/>
      <w:marRight w:val="0"/>
      <w:marTop w:val="0"/>
      <w:marBottom w:val="0"/>
      <w:divBdr>
        <w:top w:val="none" w:sz="0" w:space="0" w:color="auto"/>
        <w:left w:val="none" w:sz="0" w:space="0" w:color="auto"/>
        <w:bottom w:val="none" w:sz="0" w:space="0" w:color="auto"/>
        <w:right w:val="none" w:sz="0" w:space="0" w:color="auto"/>
      </w:divBdr>
    </w:div>
    <w:div w:id="1006633636">
      <w:bodyDiv w:val="1"/>
      <w:marLeft w:val="0"/>
      <w:marRight w:val="0"/>
      <w:marTop w:val="0"/>
      <w:marBottom w:val="0"/>
      <w:divBdr>
        <w:top w:val="none" w:sz="0" w:space="0" w:color="auto"/>
        <w:left w:val="none" w:sz="0" w:space="0" w:color="auto"/>
        <w:bottom w:val="none" w:sz="0" w:space="0" w:color="auto"/>
        <w:right w:val="none" w:sz="0" w:space="0" w:color="auto"/>
      </w:divBdr>
    </w:div>
    <w:div w:id="1181580580">
      <w:bodyDiv w:val="1"/>
      <w:marLeft w:val="0"/>
      <w:marRight w:val="0"/>
      <w:marTop w:val="0"/>
      <w:marBottom w:val="0"/>
      <w:divBdr>
        <w:top w:val="none" w:sz="0" w:space="0" w:color="auto"/>
        <w:left w:val="none" w:sz="0" w:space="0" w:color="auto"/>
        <w:bottom w:val="none" w:sz="0" w:space="0" w:color="auto"/>
        <w:right w:val="none" w:sz="0" w:space="0" w:color="auto"/>
      </w:divBdr>
    </w:div>
    <w:div w:id="1301232794">
      <w:bodyDiv w:val="1"/>
      <w:marLeft w:val="0"/>
      <w:marRight w:val="0"/>
      <w:marTop w:val="0"/>
      <w:marBottom w:val="0"/>
      <w:divBdr>
        <w:top w:val="none" w:sz="0" w:space="0" w:color="auto"/>
        <w:left w:val="none" w:sz="0" w:space="0" w:color="auto"/>
        <w:bottom w:val="none" w:sz="0" w:space="0" w:color="auto"/>
        <w:right w:val="none" w:sz="0" w:space="0" w:color="auto"/>
      </w:divBdr>
    </w:div>
    <w:div w:id="1309017304">
      <w:bodyDiv w:val="1"/>
      <w:marLeft w:val="0"/>
      <w:marRight w:val="0"/>
      <w:marTop w:val="0"/>
      <w:marBottom w:val="0"/>
      <w:divBdr>
        <w:top w:val="none" w:sz="0" w:space="0" w:color="auto"/>
        <w:left w:val="none" w:sz="0" w:space="0" w:color="auto"/>
        <w:bottom w:val="none" w:sz="0" w:space="0" w:color="auto"/>
        <w:right w:val="none" w:sz="0" w:space="0" w:color="auto"/>
      </w:divBdr>
    </w:div>
    <w:div w:id="1528250340">
      <w:bodyDiv w:val="1"/>
      <w:marLeft w:val="0"/>
      <w:marRight w:val="0"/>
      <w:marTop w:val="0"/>
      <w:marBottom w:val="0"/>
      <w:divBdr>
        <w:top w:val="none" w:sz="0" w:space="0" w:color="auto"/>
        <w:left w:val="none" w:sz="0" w:space="0" w:color="auto"/>
        <w:bottom w:val="none" w:sz="0" w:space="0" w:color="auto"/>
        <w:right w:val="none" w:sz="0" w:space="0" w:color="auto"/>
      </w:divBdr>
    </w:div>
    <w:div w:id="1533152637">
      <w:bodyDiv w:val="1"/>
      <w:marLeft w:val="0"/>
      <w:marRight w:val="0"/>
      <w:marTop w:val="0"/>
      <w:marBottom w:val="0"/>
      <w:divBdr>
        <w:top w:val="none" w:sz="0" w:space="0" w:color="auto"/>
        <w:left w:val="none" w:sz="0" w:space="0" w:color="auto"/>
        <w:bottom w:val="none" w:sz="0" w:space="0" w:color="auto"/>
        <w:right w:val="none" w:sz="0" w:space="0" w:color="auto"/>
      </w:divBdr>
    </w:div>
    <w:div w:id="1694653169">
      <w:bodyDiv w:val="1"/>
      <w:marLeft w:val="0"/>
      <w:marRight w:val="0"/>
      <w:marTop w:val="0"/>
      <w:marBottom w:val="0"/>
      <w:divBdr>
        <w:top w:val="none" w:sz="0" w:space="0" w:color="auto"/>
        <w:left w:val="none" w:sz="0" w:space="0" w:color="auto"/>
        <w:bottom w:val="none" w:sz="0" w:space="0" w:color="auto"/>
        <w:right w:val="none" w:sz="0" w:space="0" w:color="auto"/>
      </w:divBdr>
    </w:div>
    <w:div w:id="1754088795">
      <w:bodyDiv w:val="1"/>
      <w:marLeft w:val="0"/>
      <w:marRight w:val="0"/>
      <w:marTop w:val="0"/>
      <w:marBottom w:val="0"/>
      <w:divBdr>
        <w:top w:val="none" w:sz="0" w:space="0" w:color="auto"/>
        <w:left w:val="none" w:sz="0" w:space="0" w:color="auto"/>
        <w:bottom w:val="none" w:sz="0" w:space="0" w:color="auto"/>
        <w:right w:val="none" w:sz="0" w:space="0" w:color="auto"/>
      </w:divBdr>
    </w:div>
    <w:div w:id="1849447753">
      <w:bodyDiv w:val="1"/>
      <w:marLeft w:val="0"/>
      <w:marRight w:val="0"/>
      <w:marTop w:val="0"/>
      <w:marBottom w:val="0"/>
      <w:divBdr>
        <w:top w:val="none" w:sz="0" w:space="0" w:color="auto"/>
        <w:left w:val="none" w:sz="0" w:space="0" w:color="auto"/>
        <w:bottom w:val="none" w:sz="0" w:space="0" w:color="auto"/>
        <w:right w:val="none" w:sz="0" w:space="0" w:color="auto"/>
      </w:divBdr>
    </w:div>
    <w:div w:id="1887835846">
      <w:bodyDiv w:val="1"/>
      <w:marLeft w:val="0"/>
      <w:marRight w:val="0"/>
      <w:marTop w:val="0"/>
      <w:marBottom w:val="0"/>
      <w:divBdr>
        <w:top w:val="none" w:sz="0" w:space="0" w:color="auto"/>
        <w:left w:val="none" w:sz="0" w:space="0" w:color="auto"/>
        <w:bottom w:val="none" w:sz="0" w:space="0" w:color="auto"/>
        <w:right w:val="none" w:sz="0" w:space="0" w:color="auto"/>
      </w:divBdr>
    </w:div>
    <w:div w:id="1902715561">
      <w:bodyDiv w:val="1"/>
      <w:marLeft w:val="0"/>
      <w:marRight w:val="0"/>
      <w:marTop w:val="0"/>
      <w:marBottom w:val="0"/>
      <w:divBdr>
        <w:top w:val="none" w:sz="0" w:space="0" w:color="auto"/>
        <w:left w:val="none" w:sz="0" w:space="0" w:color="auto"/>
        <w:bottom w:val="none" w:sz="0" w:space="0" w:color="auto"/>
        <w:right w:val="none" w:sz="0" w:space="0" w:color="auto"/>
      </w:divBdr>
      <w:divsChild>
        <w:div w:id="465242342">
          <w:marLeft w:val="0"/>
          <w:marRight w:val="0"/>
          <w:marTop w:val="0"/>
          <w:marBottom w:val="0"/>
          <w:divBdr>
            <w:top w:val="none" w:sz="0" w:space="0" w:color="auto"/>
            <w:left w:val="none" w:sz="0" w:space="0" w:color="auto"/>
            <w:bottom w:val="none" w:sz="0" w:space="0" w:color="auto"/>
            <w:right w:val="none" w:sz="0" w:space="0" w:color="auto"/>
          </w:divBdr>
        </w:div>
        <w:div w:id="542134722">
          <w:marLeft w:val="0"/>
          <w:marRight w:val="0"/>
          <w:marTop w:val="0"/>
          <w:marBottom w:val="0"/>
          <w:divBdr>
            <w:top w:val="none" w:sz="0" w:space="0" w:color="auto"/>
            <w:left w:val="none" w:sz="0" w:space="0" w:color="auto"/>
            <w:bottom w:val="none" w:sz="0" w:space="0" w:color="auto"/>
            <w:right w:val="none" w:sz="0" w:space="0" w:color="auto"/>
          </w:divBdr>
        </w:div>
      </w:divsChild>
    </w:div>
    <w:div w:id="2030177024">
      <w:bodyDiv w:val="1"/>
      <w:marLeft w:val="0"/>
      <w:marRight w:val="0"/>
      <w:marTop w:val="0"/>
      <w:marBottom w:val="0"/>
      <w:divBdr>
        <w:top w:val="none" w:sz="0" w:space="0" w:color="auto"/>
        <w:left w:val="none" w:sz="0" w:space="0" w:color="auto"/>
        <w:bottom w:val="none" w:sz="0" w:space="0" w:color="auto"/>
        <w:right w:val="none" w:sz="0" w:space="0" w:color="auto"/>
      </w:divBdr>
    </w:div>
    <w:div w:id="2061661348">
      <w:bodyDiv w:val="1"/>
      <w:marLeft w:val="0"/>
      <w:marRight w:val="0"/>
      <w:marTop w:val="0"/>
      <w:marBottom w:val="0"/>
      <w:divBdr>
        <w:top w:val="none" w:sz="0" w:space="0" w:color="auto"/>
        <w:left w:val="none" w:sz="0" w:space="0" w:color="auto"/>
        <w:bottom w:val="none" w:sz="0" w:space="0" w:color="auto"/>
        <w:right w:val="none" w:sz="0" w:space="0" w:color="auto"/>
      </w:divBdr>
    </w:div>
    <w:div w:id="213000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mailto:Info@drwillspeaks.com" TargetMode="External"/><Relationship Id="rId26" Type="http://schemas.openxmlformats.org/officeDocument/2006/relationships/image" Target="media/image10.png"/><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www.drwillspeaks.com" TargetMode="External"/><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Info@drwillspeaks.com" TargetMode="External"/><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rwillspeaks.com" TargetMode="External"/><Relationship Id="rId24" Type="http://schemas.openxmlformats.org/officeDocument/2006/relationships/hyperlink" Target="http://www.drwillspeaks.com" TargetMode="External"/><Relationship Id="rId32" Type="http://schemas.openxmlformats.org/officeDocument/2006/relationships/image" Target="media/image16.jpeg"/><Relationship Id="rId37" Type="http://schemas.openxmlformats.org/officeDocument/2006/relationships/hyperlink" Target="https://www.drwillspeaks.com/genius-speakers-academy.html" TargetMode="External"/><Relationship Id="rId40" Type="http://schemas.openxmlformats.org/officeDocument/2006/relationships/footer" Target="footer2.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hyperlink" Target="https://www.drwillspeaks.com/givemethemic.html" TargetMode="External"/><Relationship Id="rId28" Type="http://schemas.openxmlformats.org/officeDocument/2006/relationships/image" Target="media/image12.jpeg"/><Relationship Id="rId36" Type="http://schemas.openxmlformats.org/officeDocument/2006/relationships/hyperlink" Target="https://www.drwillspeaks.com/givemethemic.html" TargetMode="External"/><Relationship Id="rId10" Type="http://schemas.openxmlformats.org/officeDocument/2006/relationships/hyperlink" Target="http://www.facebook.com/drwillspeak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www.drwillspeaks.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Andre\AppData\Roaming\Microsoft\Templates\BookManuscrip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5B418-7755-4861-BBA3-782A4EF434FB}">
  <ds:schemaRefs>
    <ds:schemaRef ds:uri="http://schemas.microsoft.com/sharepoint/v3/contenttype/forms"/>
  </ds:schemaRefs>
</ds:datastoreItem>
</file>

<file path=customXml/itemProps2.xml><?xml version="1.0" encoding="utf-8"?>
<ds:datastoreItem xmlns:ds="http://schemas.openxmlformats.org/officeDocument/2006/customXml" ds:itemID="{8F4CE368-590B-40FA-8925-439008AF1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BookManuscript</Template>
  <TotalTime>99</TotalTime>
  <Pages>12</Pages>
  <Words>997</Words>
  <Characters>5828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De'Andre</dc:creator>
  <cp:keywords/>
  <dc:description/>
  <cp:lastModifiedBy>WILL MORELAND</cp:lastModifiedBy>
  <cp:revision>6</cp:revision>
  <cp:lastPrinted>2018-11-03T20:10:00Z</cp:lastPrinted>
  <dcterms:created xsi:type="dcterms:W3CDTF">2019-07-03T12:32:00Z</dcterms:created>
  <dcterms:modified xsi:type="dcterms:W3CDTF">2019-07-17T14:57:00Z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TC102635299990</vt:lpwstr>
  </property>
</Properties>
</file>